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63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"/>
        <w:gridCol w:w="3259"/>
        <w:gridCol w:w="2241"/>
        <w:gridCol w:w="1069"/>
        <w:gridCol w:w="2468"/>
      </w:tblGrid>
      <w:tr w:rsidR="00ED4202" w:rsidRPr="00637200" w14:paraId="4D5C19B7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shd w:val="clear" w:color="auto" w:fill="731F1C" w:themeFill="accent5"/>
            <w:vAlign w:val="bottom"/>
          </w:tcPr>
          <w:p w14:paraId="0D714476" w14:textId="4301FB7F" w:rsidR="000172E5" w:rsidRPr="00637200" w:rsidRDefault="004A276C" w:rsidP="006F3F57">
            <w:pPr>
              <w:pStyle w:val="Heading1"/>
            </w:pPr>
            <w:r w:rsidRPr="003E1D5B">
              <w:rPr>
                <w:sz w:val="24"/>
                <w:szCs w:val="24"/>
              </w:rPr>
              <w:t>Student</w:t>
            </w:r>
          </w:p>
        </w:tc>
      </w:tr>
      <w:tr w:rsidR="00105D63" w:rsidRPr="00846B76" w14:paraId="69608471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615359D2" w14:textId="1B5FEE6A" w:rsidR="000172E5" w:rsidRPr="00ED4202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Full name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55A9AD0C" w14:textId="77777777" w:rsidR="000172E5" w:rsidRPr="00ED4202" w:rsidRDefault="000172E5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2E328138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1324902B" w14:textId="754500BF" w:rsidR="000172E5" w:rsidRPr="00ED4202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ID number</w:t>
            </w:r>
          </w:p>
        </w:tc>
        <w:tc>
          <w:tcPr>
            <w:tcW w:w="12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B76AB" w14:textId="549545DB" w:rsidR="000172E5" w:rsidRPr="00ED4202" w:rsidRDefault="000172E5" w:rsidP="003E1D5B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bottom"/>
          </w:tcPr>
          <w:p w14:paraId="3EC46F0A" w14:textId="64124929" w:rsidR="000172E5" w:rsidRPr="00ED4202" w:rsidRDefault="00475B25" w:rsidP="003E1D5B">
            <w:pPr>
              <w:spacing w:before="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P</w:t>
            </w:r>
            <w:r w:rsidR="000F54A6">
              <w:rPr>
                <w:sz w:val="22"/>
                <w:szCs w:val="22"/>
              </w:rPr>
              <w:t>hone</w:t>
            </w:r>
          </w:p>
        </w:tc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E4A249" w14:textId="6F28715E" w:rsidR="000172E5" w:rsidRPr="00ED4202" w:rsidRDefault="000172E5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0A97624E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62940BBF" w14:textId="3F4FB44E" w:rsidR="000172E5" w:rsidRPr="00ED4202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64938663" w14:textId="77777777" w:rsidR="000172E5" w:rsidRPr="00ED4202" w:rsidRDefault="000172E5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476A79" w:rsidRPr="00846B76" w14:paraId="40936A0A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4F5C8EED" w14:textId="32EA4F82" w:rsidR="00476A79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Degree programme/programme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2CE3F74F" w14:textId="77777777" w:rsidR="00476A79" w:rsidRPr="00ED4202" w:rsidRDefault="00476A79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4F74620D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1D77BAE7" w14:textId="291EBF0F" w:rsidR="00475B25" w:rsidRPr="00ED4202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 w:rsidRPr="000F54A6">
              <w:rPr>
                <w:sz w:val="16"/>
                <w:szCs w:val="16"/>
              </w:rPr>
              <w:t>Advanced specialisation studies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1549E8CB" w14:textId="19220896" w:rsidR="00475B25" w:rsidRPr="00ED4202" w:rsidRDefault="00475B25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ED4202" w:rsidRPr="00846B76" w14:paraId="42211B0E" w14:textId="77777777" w:rsidTr="0043331E">
        <w:trPr>
          <w:gridBefore w:val="1"/>
          <w:wBefore w:w="56" w:type="pct"/>
          <w:trHeight w:val="54"/>
        </w:trPr>
        <w:tc>
          <w:tcPr>
            <w:tcW w:w="4944" w:type="pct"/>
            <w:gridSpan w:val="4"/>
            <w:vAlign w:val="bottom"/>
          </w:tcPr>
          <w:p w14:paraId="6CA2F1BF" w14:textId="77777777" w:rsidR="000172E5" w:rsidRPr="00846B76" w:rsidRDefault="000172E5" w:rsidP="003E1D5B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105D63" w:rsidRPr="00846B76" w14:paraId="2DDEE083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shd w:val="clear" w:color="auto" w:fill="731F1C" w:themeFill="accent5"/>
            <w:vAlign w:val="bottom"/>
          </w:tcPr>
          <w:p w14:paraId="024F0E29" w14:textId="45563C87" w:rsidR="00D24F14" w:rsidRPr="00846B76" w:rsidRDefault="00EA09C5" w:rsidP="003E1D5B">
            <w:pPr>
              <w:pStyle w:val="Heading1"/>
              <w:spacing w:before="0" w:after="240"/>
            </w:pPr>
            <w:r w:rsidRPr="003E1D5B">
              <w:rPr>
                <w:sz w:val="24"/>
                <w:szCs w:val="24"/>
              </w:rPr>
              <w:t>Master’s thesis</w:t>
            </w:r>
          </w:p>
        </w:tc>
      </w:tr>
      <w:tr w:rsidR="009978DC" w:rsidRPr="00846B76" w14:paraId="46B18684" w14:textId="77777777" w:rsidTr="005D4D3F">
        <w:tc>
          <w:tcPr>
            <w:tcW w:w="5000" w:type="pct"/>
            <w:gridSpan w:val="5"/>
            <w:vAlign w:val="bottom"/>
          </w:tcPr>
          <w:p w14:paraId="51084E52" w14:textId="224A7574" w:rsidR="009978DC" w:rsidRPr="003E1D5B" w:rsidRDefault="002B0247" w:rsidP="003E1D5B">
            <w:pPr>
              <w:pStyle w:val="Heading1"/>
              <w:spacing w:before="0" w:after="240"/>
              <w:rPr>
                <w:sz w:val="22"/>
                <w:szCs w:val="22"/>
              </w:rPr>
            </w:pPr>
            <w:r w:rsidRPr="003E1D5B">
              <w:rPr>
                <w:sz w:val="22"/>
                <w:szCs w:val="22"/>
              </w:rPr>
              <w:t>Thesis URN:</w:t>
            </w:r>
          </w:p>
        </w:tc>
      </w:tr>
      <w:tr w:rsidR="0043331E" w:rsidRPr="00846B76" w14:paraId="7286B16C" w14:textId="77777777" w:rsidTr="005D4D3F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19F8A2B5" w14:textId="77777777" w:rsidR="0043331E" w:rsidRDefault="0043331E" w:rsidP="003E1D5B">
            <w:pPr>
              <w:pStyle w:val="Heading1"/>
              <w:spacing w:before="0" w:after="0"/>
              <w:rPr>
                <w:b w:val="0"/>
                <w:bCs/>
                <w:sz w:val="22"/>
                <w:szCs w:val="22"/>
              </w:rPr>
            </w:pPr>
          </w:p>
        </w:tc>
      </w:tr>
      <w:tr w:rsidR="005D4D3F" w:rsidRPr="00B93C10" w14:paraId="32615267" w14:textId="77777777" w:rsidTr="005D4D3F">
        <w:tc>
          <w:tcPr>
            <w:tcW w:w="5000" w:type="pct"/>
            <w:gridSpan w:val="5"/>
            <w:tcBorders>
              <w:top w:val="single" w:sz="4" w:space="0" w:color="auto"/>
            </w:tcBorders>
            <w:vAlign w:val="bottom"/>
          </w:tcPr>
          <w:p w14:paraId="709C2C6D" w14:textId="15533C22" w:rsidR="005D4D3F" w:rsidRPr="005D4D3F" w:rsidRDefault="002B0247" w:rsidP="003E1D5B">
            <w:pPr>
              <w:pStyle w:val="Heading1"/>
              <w:spacing w:before="0" w:after="240"/>
              <w:rPr>
                <w:b w:val="0"/>
                <w:bCs/>
                <w:sz w:val="22"/>
                <w:szCs w:val="22"/>
                <w:lang w:val="en-US"/>
              </w:rPr>
            </w:pPr>
            <w:r>
              <w:rPr>
                <w:b w:val="0"/>
                <w:bCs/>
                <w:sz w:val="22"/>
                <w:szCs w:val="22"/>
                <w:lang w:val="en-US"/>
              </w:rPr>
              <w:t>Thesis uploaded to LUTPub (date)</w:t>
            </w:r>
            <w:r w:rsidR="005D4D3F" w:rsidRPr="005D4D3F">
              <w:rPr>
                <w:b w:val="0"/>
                <w:bCs/>
                <w:sz w:val="22"/>
                <w:szCs w:val="22"/>
                <w:lang w:val="en-US"/>
              </w:rPr>
              <w:t>:</w:t>
            </w:r>
            <w:r w:rsidR="00D23079">
              <w:rPr>
                <w:b w:val="0"/>
                <w:bCs/>
                <w:sz w:val="22"/>
                <w:szCs w:val="22"/>
                <w:lang w:val="en-US"/>
              </w:rPr>
              <w:t xml:space="preserve">  </w:t>
            </w:r>
            <w:r w:rsidR="005D4D3F" w:rsidRPr="005D4D3F">
              <w:rPr>
                <w:b w:val="0"/>
                <w:bCs/>
                <w:sz w:val="22"/>
                <w:szCs w:val="22"/>
                <w:lang w:val="en-US"/>
              </w:rPr>
              <w:t xml:space="preserve"> </w:t>
            </w:r>
            <w:sdt>
              <w:sdtPr>
                <w:rPr>
                  <w:b w:val="0"/>
                  <w:bCs/>
                  <w:sz w:val="22"/>
                  <w:szCs w:val="22"/>
                </w:rPr>
                <w:id w:val="363560587"/>
                <w:placeholder>
                  <w:docPart w:val="DefaultPlaceholder_-1854013437"/>
                </w:placeholder>
                <w:showingPlcHdr/>
                <w:date>
                  <w:dateFormat w:val="d.M.yyyy"/>
                  <w:lid w:val="fi-FI"/>
                  <w:storeMappedDataAs w:val="dateTime"/>
                  <w:calendar w:val="gregorian"/>
                </w:date>
              </w:sdtPr>
              <w:sdtEndPr/>
              <w:sdtContent>
                <w:r w:rsidR="005D4D3F" w:rsidRPr="005D4D3F">
                  <w:rPr>
                    <w:rStyle w:val="PlaceholderText"/>
                    <w:lang w:val="en-US"/>
                  </w:rPr>
                  <w:t>Click or tap to enter a date.</w:t>
                </w:r>
              </w:sdtContent>
            </w:sdt>
          </w:p>
        </w:tc>
      </w:tr>
      <w:tr w:rsidR="004D6828" w:rsidRPr="00B93C10" w14:paraId="5EF18BEB" w14:textId="77777777" w:rsidTr="005D4D3F">
        <w:tc>
          <w:tcPr>
            <w:tcW w:w="5000" w:type="pct"/>
            <w:gridSpan w:val="5"/>
            <w:vAlign w:val="bottom"/>
          </w:tcPr>
          <w:p w14:paraId="7D23BC08" w14:textId="35CC773D" w:rsidR="004D6828" w:rsidRPr="003E1D5B" w:rsidRDefault="002B0247" w:rsidP="003E1D5B">
            <w:pPr>
              <w:pStyle w:val="Heading1"/>
              <w:spacing w:before="0" w:after="240"/>
              <w:rPr>
                <w:sz w:val="22"/>
                <w:szCs w:val="22"/>
                <w:lang w:val="en-US"/>
              </w:rPr>
            </w:pPr>
            <w:r w:rsidRPr="003E1D5B">
              <w:rPr>
                <w:sz w:val="22"/>
                <w:szCs w:val="22"/>
                <w:lang w:val="en-US"/>
              </w:rPr>
              <w:t>Final title of finished thesis:</w:t>
            </w:r>
          </w:p>
        </w:tc>
      </w:tr>
      <w:tr w:rsidR="0043331E" w:rsidRPr="00B93C10" w14:paraId="0CBF2137" w14:textId="77777777" w:rsidTr="0043331E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68D9F5FF" w14:textId="77777777" w:rsidR="0043331E" w:rsidRPr="002B0247" w:rsidRDefault="0043331E" w:rsidP="003E1D5B">
            <w:pPr>
              <w:pStyle w:val="Heading1"/>
              <w:spacing w:before="0" w:after="0"/>
              <w:rPr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B93C10" w:rsidRPr="00B93C10" w14:paraId="69BBECF1" w14:textId="77777777" w:rsidTr="0043331E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3C3C209D" w14:textId="77777777" w:rsidR="00B93C10" w:rsidRPr="002B0247" w:rsidRDefault="00B93C10" w:rsidP="003E1D5B">
            <w:pPr>
              <w:pStyle w:val="Heading1"/>
              <w:spacing w:before="0" w:after="0"/>
              <w:rPr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105D63" w:rsidRPr="00ED4202" w14:paraId="2B1B1FE4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vAlign w:val="bottom"/>
          </w:tcPr>
          <w:p w14:paraId="0B17CCDE" w14:textId="051AE8C9" w:rsidR="00D93DFF" w:rsidRPr="00ED4202" w:rsidRDefault="002B0247" w:rsidP="003E1D5B">
            <w:pPr>
              <w:pStyle w:val="Heading1"/>
              <w:spacing w:before="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Supervising professor/1st examiner</w:t>
            </w:r>
          </w:p>
        </w:tc>
      </w:tr>
      <w:tr w:rsidR="00E63D13" w:rsidRPr="00ED4202" w14:paraId="719AD00F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4AA32CFE" w14:textId="60954328" w:rsidR="00E63D13" w:rsidRPr="00ED4202" w:rsidRDefault="00E63D13" w:rsidP="00E63D13">
            <w:pPr>
              <w:pStyle w:val="NormalIndent"/>
              <w:spacing w:before="0" w:after="240"/>
              <w:ind w:left="5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7101EAD5" w14:textId="77777777" w:rsidR="00E63D13" w:rsidRPr="00ED4202" w:rsidRDefault="00E63D13" w:rsidP="00E63D13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E63D13" w:rsidRPr="00ED4202" w14:paraId="40752162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5B2CB1D4" w14:textId="676F273F" w:rsidR="00E63D13" w:rsidRPr="00ED4202" w:rsidRDefault="00E63D13" w:rsidP="00E63D13">
            <w:pPr>
              <w:pStyle w:val="NormalIndent"/>
              <w:spacing w:before="0" w:after="240"/>
              <w:ind w:left="5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Title and degree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EFEE3" w14:textId="77777777" w:rsidR="00E63D13" w:rsidRPr="00ED4202" w:rsidRDefault="00E63D13" w:rsidP="00E63D13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551631" w:rsidRPr="00ED4202" w14:paraId="725029BE" w14:textId="77777777" w:rsidTr="0043331E">
        <w:tc>
          <w:tcPr>
            <w:tcW w:w="5000" w:type="pct"/>
            <w:gridSpan w:val="5"/>
            <w:vAlign w:val="bottom"/>
          </w:tcPr>
          <w:p w14:paraId="6817C0E6" w14:textId="23A60778" w:rsidR="00551631" w:rsidRPr="00ED4202" w:rsidRDefault="002B0247" w:rsidP="003E1D5B">
            <w:pPr>
              <w:pStyle w:val="Heading1"/>
              <w:spacing w:before="0" w:after="240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2nd examiner</w:t>
            </w:r>
          </w:p>
        </w:tc>
      </w:tr>
      <w:tr w:rsidR="00105D63" w:rsidRPr="00ED4202" w14:paraId="61782C57" w14:textId="77777777" w:rsidTr="0043331E">
        <w:tc>
          <w:tcPr>
            <w:tcW w:w="1839" w:type="pct"/>
            <w:gridSpan w:val="2"/>
            <w:vAlign w:val="bottom"/>
          </w:tcPr>
          <w:p w14:paraId="085E5756" w14:textId="21A578BF" w:rsidR="00551631" w:rsidRPr="00ED4202" w:rsidRDefault="002B0247" w:rsidP="003E1D5B">
            <w:pPr>
              <w:pStyle w:val="NormalIndent"/>
              <w:spacing w:before="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264934B8" w14:textId="77777777" w:rsidR="00551631" w:rsidRPr="00ED4202" w:rsidRDefault="00551631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105D63" w:rsidRPr="00ED4202" w14:paraId="313894AD" w14:textId="77777777" w:rsidTr="0043331E">
        <w:tc>
          <w:tcPr>
            <w:tcW w:w="1839" w:type="pct"/>
            <w:gridSpan w:val="2"/>
            <w:vAlign w:val="bottom"/>
          </w:tcPr>
          <w:p w14:paraId="5A49F9F8" w14:textId="18629135" w:rsidR="00991712" w:rsidRPr="00ED4202" w:rsidRDefault="002B0247" w:rsidP="003E1D5B">
            <w:pPr>
              <w:pStyle w:val="NormalIndent"/>
              <w:spacing w:before="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Title and degree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077C4D" w14:textId="77777777" w:rsidR="00991712" w:rsidRPr="00ED4202" w:rsidRDefault="00991712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105D63" w:rsidRPr="00B93C10" w14:paraId="423D91DD" w14:textId="77777777" w:rsidTr="004333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3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8BDF2" w14:textId="6361C7B2" w:rsidR="00991712" w:rsidRPr="002B0247" w:rsidRDefault="002B0247" w:rsidP="00E63D13">
            <w:pPr>
              <w:pStyle w:val="NormalIndent"/>
              <w:spacing w:before="0"/>
              <w:ind w:left="142"/>
              <w:rPr>
                <w:sz w:val="22"/>
                <w:szCs w:val="22"/>
                <w:lang w:val="en-US"/>
              </w:rPr>
            </w:pPr>
            <w:r w:rsidRPr="002B0247">
              <w:rPr>
                <w:sz w:val="20"/>
                <w:szCs w:val="20"/>
                <w:lang w:val="en-US"/>
              </w:rPr>
              <w:t>Contact information (if 2nd examiner not employed by LUT):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BC33B" w14:textId="77777777" w:rsidR="00991712" w:rsidRPr="002B0247" w:rsidRDefault="00991712" w:rsidP="00E63D13">
            <w:pPr>
              <w:spacing w:before="0"/>
              <w:rPr>
                <w:sz w:val="22"/>
                <w:szCs w:val="22"/>
                <w:lang w:val="en-US"/>
              </w:rPr>
            </w:pPr>
          </w:p>
        </w:tc>
      </w:tr>
    </w:tbl>
    <w:p w14:paraId="6B77D425" w14:textId="6AEFA79A" w:rsidR="00860769" w:rsidRPr="003E1D5B" w:rsidRDefault="002B0247" w:rsidP="003E1D5B">
      <w:pPr>
        <w:pStyle w:val="Default"/>
        <w:spacing w:after="240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br/>
      </w:r>
      <w:r w:rsidRPr="003E1D5B">
        <w:rPr>
          <w:rFonts w:asciiTheme="minorHAnsi" w:hAnsiTheme="minorHAnsi" w:cstheme="minorHAnsi"/>
          <w:b/>
          <w:bCs/>
          <w:sz w:val="22"/>
          <w:szCs w:val="22"/>
          <w:lang w:val="en-US"/>
        </w:rPr>
        <w:t>Commissioned thesis</w:t>
      </w:r>
      <w:r w:rsidR="00860769" w:rsidRPr="003E1D5B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3E1D5B">
        <w:rPr>
          <w:rFonts w:asciiTheme="minorHAnsi" w:hAnsiTheme="minorHAnsi" w:cstheme="minorHAnsi"/>
          <w:sz w:val="22"/>
          <w:szCs w:val="22"/>
          <w:lang w:val="en-US"/>
        </w:rPr>
        <w:t xml:space="preserve">Is your thesis commissioned by a company or an external stakeholder? </w:t>
      </w:r>
      <w:r w:rsidR="003E1D5B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3E1D5B">
        <w:rPr>
          <w:rFonts w:asciiTheme="minorHAnsi" w:hAnsiTheme="minorHAnsi" w:cstheme="minorHAnsi"/>
          <w:sz w:val="22"/>
          <w:szCs w:val="22"/>
          <w:lang w:val="en-US"/>
        </w:rPr>
        <w:t>yes</w:t>
      </w:r>
      <w:r w:rsidR="00860769" w:rsidRPr="003E1D5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  <w:lang w:val="en-US"/>
          </w:rPr>
          <w:id w:val="11603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3B9" w:rsidRPr="003E1D5B">
            <w:rPr>
              <w:rFonts w:ascii="Segoe UI Symbol" w:eastAsia="MS Gothic" w:hAnsi="Segoe UI Symbol" w:cs="Segoe UI Symbol"/>
              <w:sz w:val="22"/>
              <w:szCs w:val="22"/>
              <w:lang w:val="en-US"/>
            </w:rPr>
            <w:t>☐</w:t>
          </w:r>
        </w:sdtContent>
      </w:sdt>
      <w:r w:rsidR="00860769" w:rsidRPr="003E1D5B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3E1D5B">
        <w:rPr>
          <w:rFonts w:asciiTheme="minorHAnsi" w:hAnsiTheme="minorHAnsi" w:cstheme="minorHAnsi"/>
          <w:sz w:val="22"/>
          <w:szCs w:val="22"/>
          <w:lang w:val="en-US"/>
        </w:rPr>
        <w:t>no</w:t>
      </w:r>
      <w:r w:rsidR="00860769" w:rsidRPr="003E1D5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  <w:lang w:val="en-US"/>
          </w:rPr>
          <w:id w:val="461230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3B9" w:rsidRPr="003E1D5B">
            <w:rPr>
              <w:rFonts w:ascii="Segoe UI Symbol" w:eastAsia="MS Gothic" w:hAnsi="Segoe UI Symbol" w:cs="Segoe UI Symbol"/>
              <w:sz w:val="22"/>
              <w:szCs w:val="22"/>
              <w:lang w:val="en-US"/>
            </w:rPr>
            <w:t>☐</w:t>
          </w:r>
        </w:sdtContent>
      </w:sdt>
    </w:p>
    <w:tbl>
      <w:tblPr>
        <w:tblStyle w:val="TableGrid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5977"/>
      </w:tblGrid>
      <w:tr w:rsidR="00105D63" w:rsidRPr="00B93C10" w14:paraId="1840E00D" w14:textId="77777777" w:rsidTr="00ED4202">
        <w:tc>
          <w:tcPr>
            <w:tcW w:w="1728" w:type="pct"/>
            <w:vAlign w:val="bottom"/>
          </w:tcPr>
          <w:p w14:paraId="2D738BE2" w14:textId="7238D1A7" w:rsidR="00ED4202" w:rsidRPr="002B0247" w:rsidRDefault="002B0247" w:rsidP="003E1D5B">
            <w:pPr>
              <w:pStyle w:val="NormalIndent"/>
              <w:spacing w:before="0" w:after="240"/>
              <w:ind w:left="0"/>
              <w:rPr>
                <w:sz w:val="20"/>
                <w:szCs w:val="20"/>
                <w:lang w:val="en-US"/>
              </w:rPr>
            </w:pPr>
            <w:r w:rsidRPr="002B0247">
              <w:rPr>
                <w:sz w:val="18"/>
                <w:szCs w:val="18"/>
                <w:lang w:val="en-US"/>
              </w:rPr>
              <w:t xml:space="preserve">Master's thesis employer/company name </w:t>
            </w:r>
            <w:r w:rsidR="00ED4202" w:rsidRPr="002B024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14:paraId="44CA197E" w14:textId="77777777" w:rsidR="00ED4202" w:rsidRPr="002B0247" w:rsidRDefault="00ED4202" w:rsidP="003E1D5B">
            <w:pPr>
              <w:spacing w:before="0" w:after="240"/>
              <w:rPr>
                <w:sz w:val="22"/>
                <w:szCs w:val="22"/>
                <w:lang w:val="en-US"/>
              </w:rPr>
            </w:pPr>
          </w:p>
        </w:tc>
      </w:tr>
      <w:tr w:rsidR="00AE52B7" w:rsidRPr="00ED4202" w14:paraId="45311FA2" w14:textId="77777777" w:rsidTr="00ED4202">
        <w:tc>
          <w:tcPr>
            <w:tcW w:w="1728" w:type="pct"/>
            <w:vAlign w:val="bottom"/>
          </w:tcPr>
          <w:p w14:paraId="4E31FFD9" w14:textId="7B711062" w:rsidR="00AE52B7" w:rsidRPr="00AE52B7" w:rsidRDefault="002B0247" w:rsidP="003E1D5B">
            <w:pPr>
              <w:pStyle w:val="NormalIndent"/>
              <w:spacing w:before="0" w:after="240"/>
              <w:ind w:left="0"/>
              <w:rPr>
                <w:sz w:val="20"/>
                <w:szCs w:val="20"/>
              </w:rPr>
            </w:pPr>
            <w:r w:rsidRPr="002B0247">
              <w:rPr>
                <w:sz w:val="18"/>
                <w:szCs w:val="18"/>
              </w:rPr>
              <w:t>Employer's/company's registered office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14:paraId="6F30FB99" w14:textId="77777777" w:rsidR="00AE52B7" w:rsidRPr="00ED4202" w:rsidRDefault="00AE52B7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105D63" w:rsidRPr="00ED4202" w14:paraId="673B806F" w14:textId="77777777" w:rsidTr="00ED4202">
        <w:tc>
          <w:tcPr>
            <w:tcW w:w="1728" w:type="pct"/>
            <w:vAlign w:val="bottom"/>
          </w:tcPr>
          <w:p w14:paraId="0BE00E12" w14:textId="4788F9D5" w:rsidR="00ED4202" w:rsidRPr="00ED4202" w:rsidRDefault="002B0247" w:rsidP="003E1D5B">
            <w:pPr>
              <w:pStyle w:val="NormalIndent"/>
              <w:spacing w:before="0" w:after="24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person</w:t>
            </w: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88769F" w14:textId="225CD294" w:rsidR="00ED4202" w:rsidRPr="00ED4202" w:rsidRDefault="00ED4202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105D63" w:rsidRPr="00ED4202" w14:paraId="04BBCA62" w14:textId="77777777" w:rsidTr="00ED42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14:paraId="396E5C6E" w14:textId="58EAF0D1" w:rsidR="00ED4202" w:rsidRPr="00ED4202" w:rsidRDefault="002B0247" w:rsidP="003E1D5B">
            <w:pPr>
              <w:pStyle w:val="NormalIndent"/>
              <w:spacing w:before="0" w:after="24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person’s e-mail</w:t>
            </w:r>
          </w:p>
        </w:tc>
        <w:tc>
          <w:tcPr>
            <w:tcW w:w="32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CBFED" w14:textId="20B784E6" w:rsidR="00ED4202" w:rsidRPr="00ED4202" w:rsidRDefault="00ED4202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</w:tbl>
    <w:p w14:paraId="22FD1193" w14:textId="77777777" w:rsidR="002B0247" w:rsidRPr="002B0247" w:rsidRDefault="002B0247" w:rsidP="002B0247">
      <w:pPr>
        <w:pStyle w:val="Default"/>
        <w:rPr>
          <w:lang w:val="en-US"/>
        </w:rPr>
      </w:pPr>
      <w:r w:rsidRPr="002B0247">
        <w:rPr>
          <w:lang w:val="en-US"/>
        </w:rPr>
        <w:t xml:space="preserve"> </w:t>
      </w:r>
    </w:p>
    <w:p w14:paraId="53FE2C3C" w14:textId="77777777" w:rsidR="003E1D5B" w:rsidRDefault="003E1D5B" w:rsidP="002B0247">
      <w:pPr>
        <w:pStyle w:val="Default"/>
        <w:rPr>
          <w:b/>
          <w:bCs/>
          <w:sz w:val="18"/>
          <w:szCs w:val="18"/>
          <w:lang w:val="en-US"/>
        </w:rPr>
      </w:pPr>
    </w:p>
    <w:p w14:paraId="4D1369F9" w14:textId="736638B2" w:rsidR="00860769" w:rsidRPr="008E3FEB" w:rsidRDefault="003E1D5B" w:rsidP="002B0247">
      <w:pPr>
        <w:pStyle w:val="Default"/>
        <w:rPr>
          <w:b/>
          <w:bCs/>
          <w:sz w:val="22"/>
          <w:szCs w:val="22"/>
          <w:lang w:val="en-US"/>
        </w:rPr>
      </w:pPr>
      <w:r w:rsidRPr="008E3FEB">
        <w:rPr>
          <w:b/>
          <w:bCs/>
          <w:sz w:val="18"/>
          <w:szCs w:val="18"/>
          <w:lang w:val="en-US"/>
        </w:rPr>
        <w:t>S</w:t>
      </w:r>
      <w:r w:rsidR="002B0247" w:rsidRPr="008E3FEB">
        <w:rPr>
          <w:b/>
          <w:bCs/>
          <w:sz w:val="18"/>
          <w:szCs w:val="18"/>
          <w:lang w:val="en-US"/>
        </w:rPr>
        <w:t xml:space="preserve">ave the filled 1B form and e-mail </w:t>
      </w:r>
      <w:r w:rsidR="008E3FEB" w:rsidRPr="008E3FEB">
        <w:rPr>
          <w:b/>
          <w:bCs/>
          <w:sz w:val="18"/>
          <w:szCs w:val="18"/>
          <w:lang w:val="en-US"/>
        </w:rPr>
        <w:t xml:space="preserve">it </w:t>
      </w:r>
      <w:r w:rsidR="008E3FEB">
        <w:rPr>
          <w:b/>
          <w:bCs/>
          <w:sz w:val="18"/>
          <w:szCs w:val="18"/>
          <w:lang w:val="en-US"/>
        </w:rPr>
        <w:t xml:space="preserve">to </w:t>
      </w:r>
      <w:r w:rsidR="008E3FEB" w:rsidRPr="008E3FEB">
        <w:rPr>
          <w:b/>
          <w:bCs/>
          <w:sz w:val="18"/>
          <w:szCs w:val="18"/>
          <w:lang w:val="en-US"/>
        </w:rPr>
        <w:t xml:space="preserve">LUT.graduation@lut.fi after </w:t>
      </w:r>
      <w:r w:rsidR="008E3FEB">
        <w:rPr>
          <w:b/>
          <w:bCs/>
          <w:sz w:val="18"/>
          <w:szCs w:val="18"/>
          <w:lang w:val="en-US"/>
        </w:rPr>
        <w:t>receiving</w:t>
      </w:r>
      <w:r w:rsidR="008E3FEB" w:rsidRPr="008E3FEB">
        <w:rPr>
          <w:b/>
          <w:bCs/>
          <w:sz w:val="18"/>
          <w:szCs w:val="18"/>
          <w:lang w:val="en-US"/>
        </w:rPr>
        <w:t xml:space="preserve"> publishing permission</w:t>
      </w:r>
      <w:r w:rsidR="008E3FEB">
        <w:rPr>
          <w:b/>
          <w:bCs/>
          <w:sz w:val="18"/>
          <w:szCs w:val="18"/>
          <w:lang w:val="en-US"/>
        </w:rPr>
        <w:t>.</w:t>
      </w:r>
    </w:p>
    <w:sectPr w:rsidR="00860769" w:rsidRPr="008E3FEB" w:rsidSect="00875FDA"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1303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11CF7" w14:textId="77777777" w:rsidR="00475B25" w:rsidRDefault="00475B25" w:rsidP="000172E5">
      <w:pPr>
        <w:spacing w:after="0" w:line="240" w:lineRule="auto"/>
      </w:pPr>
      <w:r>
        <w:separator/>
      </w:r>
    </w:p>
  </w:endnote>
  <w:endnote w:type="continuationSeparator" w:id="0">
    <w:p w14:paraId="5B45C6F8" w14:textId="77777777" w:rsidR="00475B25" w:rsidRDefault="00475B2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76C684-309F-4C3E-8E49-AE9BD59C4266}"/>
    <w:embedBold r:id="rId2" w:fontKey="{41BAB225-35F6-4234-A670-AFB63E4DBD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6EA563A-51CF-4C22-BFF4-D0D016FF5105}"/>
    <w:embedBold r:id="rId4" w:fontKey="{19345A90-F73A-4C1B-BE7C-A4E95913F72B}"/>
    <w:embedItalic r:id="rId5" w:fontKey="{670666ED-03A1-4C2D-9BBC-ACB7E6C6650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7003D1B-9602-40C8-B632-ACA0427A32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ABC3BC0-CA79-4EAB-BBA8-048DDB14F026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913E3233-6188-4270-AA92-5C4BDE6899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F9B1E" w14:textId="7BF47105" w:rsidR="00B93C10" w:rsidRDefault="00B93C1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A0D183" wp14:editId="1CFC72B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732405" cy="492760"/>
              <wp:effectExtent l="0" t="0" r="10795" b="0"/>
              <wp:wrapNone/>
              <wp:docPr id="1856387850" name="Text Box 2" descr="LUT Group Confidential - Other information (3Y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240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C83A9F" w14:textId="4B7DE72A" w:rsidR="00B93C10" w:rsidRPr="00B93C10" w:rsidRDefault="00B93C10" w:rsidP="00B93C1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93C1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LUT Group Confidential - Other information (3Y)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A0D1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LUT Group Confidential - Other information (3Y)" style="position:absolute;margin-left:0;margin-top:0;width:215.15pt;height:38.8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7BC83A9F" w14:textId="4B7DE72A" w:rsidR="00B93C10" w:rsidRPr="00B93C10" w:rsidRDefault="00B93C10" w:rsidP="00B93C1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93C1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LUT Group Confidential - Other information (3Y)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C4E45" w14:textId="4EFDD674" w:rsidR="002B0247" w:rsidRDefault="00B93C10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B18F3AF" wp14:editId="0579EDC7">
              <wp:simplePos x="914400" y="9887803"/>
              <wp:positionH relativeFrom="page">
                <wp:align>left</wp:align>
              </wp:positionH>
              <wp:positionV relativeFrom="page">
                <wp:align>bottom</wp:align>
              </wp:positionV>
              <wp:extent cx="2732405" cy="492760"/>
              <wp:effectExtent l="0" t="0" r="10795" b="0"/>
              <wp:wrapNone/>
              <wp:docPr id="419045940" name="Text Box 3" descr="LUT Group Confidential - Other information (3Y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240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D2A435" w14:textId="20F28A67" w:rsidR="00B93C10" w:rsidRPr="00B93C10" w:rsidRDefault="00B93C10" w:rsidP="00B93C1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93C1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LUT Group Confidential - Other information (3Y)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18F3A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LUT Group Confidential - Other information (3Y)" style="position:absolute;left:0;text-align:left;margin-left:0;margin-top:0;width:215.15pt;height:38.8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79D2A435" w14:textId="20F28A67" w:rsidR="00B93C10" w:rsidRPr="00B93C10" w:rsidRDefault="00B93C10" w:rsidP="00B93C1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93C1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LUT Group Confidential - Other information (3Y)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641303872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B0247">
              <w:t xml:space="preserve">Page </w:t>
            </w:r>
            <w:r w:rsidR="002B0247">
              <w:rPr>
                <w:b/>
                <w:bCs/>
                <w:sz w:val="24"/>
              </w:rPr>
              <w:fldChar w:fldCharType="begin"/>
            </w:r>
            <w:r w:rsidR="002B0247">
              <w:rPr>
                <w:b/>
                <w:bCs/>
              </w:rPr>
              <w:instrText xml:space="preserve"> PAGE </w:instrText>
            </w:r>
            <w:r w:rsidR="002B0247">
              <w:rPr>
                <w:b/>
                <w:bCs/>
                <w:sz w:val="24"/>
              </w:rPr>
              <w:fldChar w:fldCharType="separate"/>
            </w:r>
            <w:r w:rsidR="002B0247">
              <w:rPr>
                <w:b/>
                <w:bCs/>
                <w:noProof/>
              </w:rPr>
              <w:t>2</w:t>
            </w:r>
            <w:r w:rsidR="002B0247">
              <w:rPr>
                <w:b/>
                <w:bCs/>
                <w:sz w:val="24"/>
              </w:rPr>
              <w:fldChar w:fldCharType="end"/>
            </w:r>
            <w:r w:rsidR="002B0247">
              <w:t xml:space="preserve"> of </w:t>
            </w:r>
            <w:r w:rsidR="002B0247">
              <w:rPr>
                <w:b/>
                <w:bCs/>
                <w:sz w:val="24"/>
              </w:rPr>
              <w:fldChar w:fldCharType="begin"/>
            </w:r>
            <w:r w:rsidR="002B0247">
              <w:rPr>
                <w:b/>
                <w:bCs/>
              </w:rPr>
              <w:instrText xml:space="preserve"> NUMPAGES  </w:instrText>
            </w:r>
            <w:r w:rsidR="002B0247">
              <w:rPr>
                <w:b/>
                <w:bCs/>
                <w:sz w:val="24"/>
              </w:rPr>
              <w:fldChar w:fldCharType="separate"/>
            </w:r>
            <w:r w:rsidR="002B0247">
              <w:rPr>
                <w:b/>
                <w:bCs/>
                <w:noProof/>
              </w:rPr>
              <w:t>2</w:t>
            </w:r>
            <w:r w:rsidR="002B0247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14:paraId="5E7F5029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09555" w14:textId="659EEE76" w:rsidR="00B93C10" w:rsidRDefault="00B93C1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D2F0D2B" wp14:editId="1CDDAC4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732405" cy="492760"/>
              <wp:effectExtent l="0" t="0" r="10795" b="0"/>
              <wp:wrapNone/>
              <wp:docPr id="221018091" name="Text Box 1" descr="LUT Group Confidential - Other information (3Y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240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CD1446" w14:textId="048F71B0" w:rsidR="00B93C10" w:rsidRPr="00B93C10" w:rsidRDefault="00B93C10" w:rsidP="00B93C1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93C1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LUT Group Confidential - Other information (3Y)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2F0D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LUT Group Confidential - Other information (3Y)" style="position:absolute;margin-left:0;margin-top:0;width:215.15pt;height:38.8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6CD1446" w14:textId="048F71B0" w:rsidR="00B93C10" w:rsidRPr="00B93C10" w:rsidRDefault="00B93C10" w:rsidP="00B93C1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93C1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LUT Group Confidential - Other information (3Y)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DD338" w14:textId="77777777" w:rsidR="00475B25" w:rsidRDefault="00475B25" w:rsidP="000172E5">
      <w:pPr>
        <w:spacing w:after="0" w:line="240" w:lineRule="auto"/>
      </w:pPr>
      <w:r>
        <w:separator/>
      </w:r>
    </w:p>
  </w:footnote>
  <w:footnote w:type="continuationSeparator" w:id="0">
    <w:p w14:paraId="609EC0F5" w14:textId="77777777" w:rsidR="00475B25" w:rsidRDefault="00475B2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26" w:type="dxa"/>
      <w:tblLook w:val="04A0" w:firstRow="1" w:lastRow="0" w:firstColumn="1" w:lastColumn="0" w:noHBand="0" w:noVBand="1"/>
    </w:tblPr>
    <w:tblGrid>
      <w:gridCol w:w="2624"/>
      <w:gridCol w:w="6402"/>
    </w:tblGrid>
    <w:tr w:rsidR="00475B25" w:rsidRPr="00B93C10" w14:paraId="1B323236" w14:textId="77777777" w:rsidTr="002961E1">
      <w:trPr>
        <w:trHeight w:val="99"/>
      </w:trPr>
      <w:tc>
        <w:tcPr>
          <w:tcW w:w="2624" w:type="dxa"/>
        </w:tcPr>
        <w:p w14:paraId="53958386" w14:textId="28338AB9" w:rsidR="00475B25" w:rsidRPr="00637200" w:rsidRDefault="000D55D5" w:rsidP="000D55D5">
          <w:pPr>
            <w:pStyle w:val="Header"/>
            <w:ind w:left="-111"/>
          </w:pPr>
          <w:r w:rsidRPr="00287FDE">
            <w:rPr>
              <w:b w:val="0"/>
              <w:noProof/>
            </w:rPr>
            <w:drawing>
              <wp:inline distT="0" distB="0" distL="0" distR="0" wp14:anchorId="38C45C28" wp14:editId="7A899830">
                <wp:extent cx="1602740" cy="703580"/>
                <wp:effectExtent l="0" t="0" r="0" b="1270"/>
                <wp:docPr id="1416633880" name="Picture 14166338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274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02" w:type="dxa"/>
        </w:tcPr>
        <w:p w14:paraId="7BDC57FF" w14:textId="77777777" w:rsidR="00475B25" w:rsidRPr="00456074" w:rsidRDefault="00475B25" w:rsidP="00456074">
          <w:pPr>
            <w:pStyle w:val="Default"/>
            <w:ind w:left="6200"/>
            <w:rPr>
              <w:sz w:val="18"/>
              <w:szCs w:val="18"/>
            </w:rPr>
          </w:pPr>
        </w:p>
        <w:p w14:paraId="70777E03" w14:textId="77777777" w:rsidR="00475B25" w:rsidRDefault="004A276C" w:rsidP="0038702D">
          <w:pPr>
            <w:pStyle w:val="Header"/>
            <w:tabs>
              <w:tab w:val="left" w:pos="6522"/>
              <w:tab w:val="left" w:pos="6806"/>
              <w:tab w:val="left" w:pos="7034"/>
            </w:tabs>
            <w:rPr>
              <w:sz w:val="20"/>
              <w:szCs w:val="20"/>
              <w:lang w:val="en-US"/>
            </w:rPr>
          </w:pPr>
          <w:r w:rsidRPr="004A276C">
            <w:rPr>
              <w:sz w:val="20"/>
              <w:szCs w:val="20"/>
              <w:lang w:val="en-US"/>
            </w:rPr>
            <w:t>ASSESSMENT OF MASTER’S THESIS</w:t>
          </w:r>
          <w:r w:rsidR="00456074" w:rsidRPr="004A276C">
            <w:rPr>
              <w:sz w:val="20"/>
              <w:szCs w:val="20"/>
              <w:lang w:val="en-US"/>
            </w:rPr>
            <w:t xml:space="preserve"> 1</w:t>
          </w:r>
          <w:r w:rsidR="007A6AB0" w:rsidRPr="004A276C">
            <w:rPr>
              <w:sz w:val="20"/>
              <w:szCs w:val="20"/>
              <w:lang w:val="en-US"/>
            </w:rPr>
            <w:t>B</w:t>
          </w:r>
        </w:p>
        <w:p w14:paraId="3ACEE0E6" w14:textId="77777777" w:rsidR="00875FDA" w:rsidRPr="0037353A" w:rsidRDefault="00875FDA" w:rsidP="00875FDA">
          <w:pPr>
            <w:pStyle w:val="Default"/>
            <w:rPr>
              <w:lang w:val="en-US"/>
            </w:rPr>
          </w:pPr>
        </w:p>
        <w:p w14:paraId="29E3975A" w14:textId="689D35CA" w:rsidR="00875FDA" w:rsidRPr="004A276C" w:rsidRDefault="00875FDA" w:rsidP="00875FDA">
          <w:pPr>
            <w:pStyle w:val="Default"/>
            <w:rPr>
              <w:sz w:val="20"/>
              <w:szCs w:val="20"/>
              <w:lang w:val="en-US"/>
            </w:rPr>
          </w:pPr>
          <w:r w:rsidRPr="00875FDA">
            <w:rPr>
              <w:sz w:val="16"/>
              <w:szCs w:val="16"/>
              <w:lang w:val="en-US"/>
            </w:rPr>
            <w:t>Upload your thesis to LUTPub (LUTPub is the publication repository of LUT). Remember to mark the upload date in the field provided.</w:t>
          </w:r>
        </w:p>
      </w:tc>
    </w:tr>
  </w:tbl>
  <w:p w14:paraId="6FBD0546" w14:textId="3266AE25" w:rsidR="000172E5" w:rsidRPr="004A276C" w:rsidRDefault="000172E5" w:rsidP="000D55D5">
    <w:pPr>
      <w:pStyle w:val="NoSpacing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736052">
    <w:abstractNumId w:val="11"/>
  </w:num>
  <w:num w:numId="2" w16cid:durableId="1318536705">
    <w:abstractNumId w:val="7"/>
  </w:num>
  <w:num w:numId="3" w16cid:durableId="391655115">
    <w:abstractNumId w:val="15"/>
  </w:num>
  <w:num w:numId="4" w16cid:durableId="909921875">
    <w:abstractNumId w:val="12"/>
  </w:num>
  <w:num w:numId="5" w16cid:durableId="1695305614">
    <w:abstractNumId w:val="13"/>
  </w:num>
  <w:num w:numId="6" w16cid:durableId="950433198">
    <w:abstractNumId w:val="19"/>
  </w:num>
  <w:num w:numId="7" w16cid:durableId="1427461881">
    <w:abstractNumId w:val="6"/>
  </w:num>
  <w:num w:numId="8" w16cid:durableId="1234853771">
    <w:abstractNumId w:val="10"/>
  </w:num>
  <w:num w:numId="9" w16cid:durableId="1646884867">
    <w:abstractNumId w:val="17"/>
  </w:num>
  <w:num w:numId="10" w16cid:durableId="2036684957">
    <w:abstractNumId w:val="1"/>
  </w:num>
  <w:num w:numId="11" w16cid:durableId="1766728023">
    <w:abstractNumId w:val="5"/>
  </w:num>
  <w:num w:numId="12" w16cid:durableId="1575317526">
    <w:abstractNumId w:val="0"/>
  </w:num>
  <w:num w:numId="13" w16cid:durableId="399907640">
    <w:abstractNumId w:val="2"/>
  </w:num>
  <w:num w:numId="14" w16cid:durableId="1582762778">
    <w:abstractNumId w:val="9"/>
  </w:num>
  <w:num w:numId="15" w16cid:durableId="910165248">
    <w:abstractNumId w:val="8"/>
  </w:num>
  <w:num w:numId="16" w16cid:durableId="1607885901">
    <w:abstractNumId w:val="16"/>
  </w:num>
  <w:num w:numId="17" w16cid:durableId="1932471119">
    <w:abstractNumId w:val="3"/>
  </w:num>
  <w:num w:numId="18" w16cid:durableId="1376806594">
    <w:abstractNumId w:val="21"/>
  </w:num>
  <w:num w:numId="19" w16cid:durableId="328560220">
    <w:abstractNumId w:val="18"/>
  </w:num>
  <w:num w:numId="20" w16cid:durableId="1314915207">
    <w:abstractNumId w:val="14"/>
  </w:num>
  <w:num w:numId="21" w16cid:durableId="1785537647">
    <w:abstractNumId w:val="20"/>
  </w:num>
  <w:num w:numId="22" w16cid:durableId="1798576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25"/>
    <w:rsid w:val="000172E5"/>
    <w:rsid w:val="00052382"/>
    <w:rsid w:val="00052C97"/>
    <w:rsid w:val="0006568A"/>
    <w:rsid w:val="00076F0F"/>
    <w:rsid w:val="00084253"/>
    <w:rsid w:val="000A38BA"/>
    <w:rsid w:val="000D1F49"/>
    <w:rsid w:val="000D55D5"/>
    <w:rsid w:val="000F54A6"/>
    <w:rsid w:val="00105D63"/>
    <w:rsid w:val="001727CA"/>
    <w:rsid w:val="001800AB"/>
    <w:rsid w:val="00183990"/>
    <w:rsid w:val="001F7FEC"/>
    <w:rsid w:val="002961E1"/>
    <w:rsid w:val="002B0247"/>
    <w:rsid w:val="002C56E6"/>
    <w:rsid w:val="003043C7"/>
    <w:rsid w:val="00311D4F"/>
    <w:rsid w:val="003153B9"/>
    <w:rsid w:val="0034390E"/>
    <w:rsid w:val="00344849"/>
    <w:rsid w:val="00361E11"/>
    <w:rsid w:val="00367C1F"/>
    <w:rsid w:val="0037353A"/>
    <w:rsid w:val="003769BA"/>
    <w:rsid w:val="003773E5"/>
    <w:rsid w:val="00385C1E"/>
    <w:rsid w:val="0038702D"/>
    <w:rsid w:val="003E1D5B"/>
    <w:rsid w:val="003F0847"/>
    <w:rsid w:val="0040090B"/>
    <w:rsid w:val="0043331E"/>
    <w:rsid w:val="00456074"/>
    <w:rsid w:val="0046302A"/>
    <w:rsid w:val="00475B25"/>
    <w:rsid w:val="00476A79"/>
    <w:rsid w:val="00487D2D"/>
    <w:rsid w:val="004A276C"/>
    <w:rsid w:val="004D5D62"/>
    <w:rsid w:val="004D6828"/>
    <w:rsid w:val="00500096"/>
    <w:rsid w:val="00502E9C"/>
    <w:rsid w:val="005112D0"/>
    <w:rsid w:val="00551631"/>
    <w:rsid w:val="00577E06"/>
    <w:rsid w:val="00583334"/>
    <w:rsid w:val="00584FF9"/>
    <w:rsid w:val="005A3BF7"/>
    <w:rsid w:val="005D4D3F"/>
    <w:rsid w:val="005F2035"/>
    <w:rsid w:val="005F7990"/>
    <w:rsid w:val="006145D8"/>
    <w:rsid w:val="00637200"/>
    <w:rsid w:val="0063739C"/>
    <w:rsid w:val="006F3F57"/>
    <w:rsid w:val="0071260A"/>
    <w:rsid w:val="007147D7"/>
    <w:rsid w:val="00770F25"/>
    <w:rsid w:val="00786ED1"/>
    <w:rsid w:val="007A35A8"/>
    <w:rsid w:val="007A6AB0"/>
    <w:rsid w:val="007B0A85"/>
    <w:rsid w:val="007C6A52"/>
    <w:rsid w:val="0082043E"/>
    <w:rsid w:val="00846B76"/>
    <w:rsid w:val="00860769"/>
    <w:rsid w:val="0086797B"/>
    <w:rsid w:val="00875FDA"/>
    <w:rsid w:val="008E203A"/>
    <w:rsid w:val="008E3FEB"/>
    <w:rsid w:val="00900BC9"/>
    <w:rsid w:val="0091229C"/>
    <w:rsid w:val="00940E73"/>
    <w:rsid w:val="0098597D"/>
    <w:rsid w:val="00991712"/>
    <w:rsid w:val="009978DC"/>
    <w:rsid w:val="009F619A"/>
    <w:rsid w:val="009F6DDE"/>
    <w:rsid w:val="00A22D4E"/>
    <w:rsid w:val="00A370A8"/>
    <w:rsid w:val="00AE52B7"/>
    <w:rsid w:val="00B337A2"/>
    <w:rsid w:val="00B93C10"/>
    <w:rsid w:val="00BD4753"/>
    <w:rsid w:val="00BD5CB1"/>
    <w:rsid w:val="00BE62EE"/>
    <w:rsid w:val="00C003BA"/>
    <w:rsid w:val="00C4602F"/>
    <w:rsid w:val="00C46878"/>
    <w:rsid w:val="00C6231D"/>
    <w:rsid w:val="00CA2651"/>
    <w:rsid w:val="00CB4A51"/>
    <w:rsid w:val="00CD4532"/>
    <w:rsid w:val="00CD47B0"/>
    <w:rsid w:val="00CE6104"/>
    <w:rsid w:val="00CE7918"/>
    <w:rsid w:val="00D16163"/>
    <w:rsid w:val="00D23079"/>
    <w:rsid w:val="00D24F14"/>
    <w:rsid w:val="00D93DFF"/>
    <w:rsid w:val="00DB3FAD"/>
    <w:rsid w:val="00DC71EC"/>
    <w:rsid w:val="00E61C09"/>
    <w:rsid w:val="00E63D13"/>
    <w:rsid w:val="00EA09C5"/>
    <w:rsid w:val="00EB3B58"/>
    <w:rsid w:val="00EC7359"/>
    <w:rsid w:val="00ED4202"/>
    <w:rsid w:val="00EE3054"/>
    <w:rsid w:val="00F00606"/>
    <w:rsid w:val="00F01256"/>
    <w:rsid w:val="00F35C17"/>
    <w:rsid w:val="00F66441"/>
    <w:rsid w:val="00FA774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53B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75B2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004031\AppData\Roaming\Microsoft\Templates\J&#228;senlomak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6CA1A-AE4A-4313-B1D4-06FFF3BEED8D}"/>
      </w:docPartPr>
      <w:docPartBody>
        <w:p w:rsidR="00F1026B" w:rsidRDefault="00F1026B">
          <w:r w:rsidRPr="0029095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430"/>
    <w:rsid w:val="001F7FEC"/>
    <w:rsid w:val="00382430"/>
    <w:rsid w:val="00400628"/>
    <w:rsid w:val="00500096"/>
    <w:rsid w:val="00F1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fi-F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F1026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306014c-c088-4a50-b503-4830bda7971c}" enabled="1" method="Standard" siteId="{9d97530e-8f27-4137-a2a9-5cb4dcf26f2e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Jäsenlomake.dotx</Template>
  <TotalTime>0</TotalTime>
  <Pages>1</Pages>
  <Words>83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2024-02-09T13:16:00Z</dcterms:created>
  <dcterms:modified xsi:type="dcterms:W3CDTF">2025-09-29T07:57:00Z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lassificationContentMarkingFooterShapeIds">
    <vt:lpwstr>d2c77eb,6ea63b0a,18fa2234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LUT Group Confidential - Other information (3Y)</vt:lpwstr>
  </property>
</Properties>
</file>