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63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3259"/>
        <w:gridCol w:w="2241"/>
        <w:gridCol w:w="1069"/>
        <w:gridCol w:w="2468"/>
      </w:tblGrid>
      <w:tr w:rsidR="00ED4202" w:rsidRPr="00637200" w14:paraId="4D5C19B7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D714476" w14:textId="24AB61CE" w:rsidR="000172E5" w:rsidRPr="00637200" w:rsidRDefault="00475B25" w:rsidP="006F3F57">
            <w:pPr>
              <w:pStyle w:val="Heading1"/>
            </w:pPr>
            <w:r w:rsidRPr="00765D23">
              <w:rPr>
                <w:sz w:val="24"/>
                <w:szCs w:val="24"/>
              </w:rPr>
              <w:t>Opiskelijan tiedot</w:t>
            </w:r>
          </w:p>
        </w:tc>
      </w:tr>
      <w:tr w:rsidR="00105D63" w:rsidRPr="00846B76" w14:paraId="69608471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615359D2" w14:textId="07CCA3D7" w:rsidR="000172E5" w:rsidRPr="00ED4202" w:rsidRDefault="00476A79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Nimi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55A9AD0C" w14:textId="77777777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2E328138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324902B" w14:textId="202BFDF7" w:rsidR="000172E5" w:rsidRPr="00ED4202" w:rsidRDefault="00475B25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Opiskelijanro</w:t>
            </w:r>
          </w:p>
        </w:tc>
        <w:tc>
          <w:tcPr>
            <w:tcW w:w="12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B76AB" w14:textId="549545DB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bottom"/>
          </w:tcPr>
          <w:p w14:paraId="3EC46F0A" w14:textId="6460247E" w:rsidR="000172E5" w:rsidRPr="00ED4202" w:rsidRDefault="00475B25" w:rsidP="00765D23">
            <w:pPr>
              <w:spacing w:before="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Puhelin</w:t>
            </w:r>
          </w:p>
        </w:tc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4A249" w14:textId="6F28715E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0A97624E" w14:textId="77777777" w:rsidTr="0043331E">
        <w:trPr>
          <w:gridBefore w:val="1"/>
          <w:wBefore w:w="56" w:type="pct"/>
        </w:trPr>
        <w:sdt>
          <w:sdtPr>
            <w:rPr>
              <w:sz w:val="22"/>
              <w:szCs w:val="22"/>
            </w:rPr>
            <w:id w:val="1334104394"/>
            <w:placeholder>
              <w:docPart w:val="B4A5E1DC8E2D4167B57C04A2FE884E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83" w:type="pct"/>
                <w:vAlign w:val="bottom"/>
              </w:tcPr>
              <w:p w14:paraId="62940BBF" w14:textId="77777777" w:rsidR="000172E5" w:rsidRPr="00ED4202" w:rsidRDefault="007147D7" w:rsidP="00765D23">
                <w:pPr>
                  <w:pStyle w:val="NormalIndent"/>
                  <w:spacing w:before="0"/>
                  <w:ind w:hanging="120"/>
                  <w:rPr>
                    <w:sz w:val="22"/>
                    <w:szCs w:val="22"/>
                  </w:rPr>
                </w:pPr>
                <w:r w:rsidRPr="00ED4202">
                  <w:rPr>
                    <w:sz w:val="22"/>
                    <w:szCs w:val="22"/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64938663" w14:textId="77777777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476A79" w:rsidRPr="00846B76" w14:paraId="40936A0A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F5C8EED" w14:textId="7E8A7F70" w:rsidR="00476A79" w:rsidRDefault="00476A79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Koulutusohjelma/ohjelma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CE3F74F" w14:textId="77777777" w:rsidR="00476A79" w:rsidRPr="00ED4202" w:rsidRDefault="00476A79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4F74620D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D77BAE7" w14:textId="38C6E04E" w:rsidR="00475B25" w:rsidRPr="00ED4202" w:rsidRDefault="00475B25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Syventymisopinnot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1549E8CB" w14:textId="19220896" w:rsidR="00475B25" w:rsidRPr="00ED4202" w:rsidRDefault="00475B2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ED4202" w:rsidRPr="00846B76" w14:paraId="42211B0E" w14:textId="77777777" w:rsidTr="0043331E">
        <w:trPr>
          <w:gridBefore w:val="1"/>
          <w:wBefore w:w="56" w:type="pct"/>
          <w:trHeight w:val="54"/>
        </w:trPr>
        <w:tc>
          <w:tcPr>
            <w:tcW w:w="4944" w:type="pct"/>
            <w:gridSpan w:val="4"/>
            <w:vAlign w:val="bottom"/>
          </w:tcPr>
          <w:p w14:paraId="6CA2F1BF" w14:textId="77777777" w:rsidR="000172E5" w:rsidRPr="00846B76" w:rsidRDefault="000172E5" w:rsidP="00765D23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105D63" w:rsidRPr="00846B76" w14:paraId="2DDEE083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24F0E29" w14:textId="7CD045BF" w:rsidR="00D24F14" w:rsidRPr="00765D23" w:rsidRDefault="00CA2651" w:rsidP="006F3F57">
            <w:pPr>
              <w:pStyle w:val="Heading1"/>
              <w:rPr>
                <w:sz w:val="24"/>
                <w:szCs w:val="24"/>
              </w:rPr>
            </w:pPr>
            <w:r w:rsidRPr="00765D23">
              <w:rPr>
                <w:sz w:val="24"/>
                <w:szCs w:val="24"/>
              </w:rPr>
              <w:t>Opinnäytetyön tiedot</w:t>
            </w:r>
          </w:p>
        </w:tc>
      </w:tr>
      <w:tr w:rsidR="009978DC" w:rsidRPr="00846B76" w14:paraId="46B18684" w14:textId="77777777" w:rsidTr="005D4D3F">
        <w:tc>
          <w:tcPr>
            <w:tcW w:w="5000" w:type="pct"/>
            <w:gridSpan w:val="5"/>
            <w:vAlign w:val="bottom"/>
          </w:tcPr>
          <w:p w14:paraId="51084E52" w14:textId="75754AA3" w:rsidR="009978DC" w:rsidRPr="00765D23" w:rsidRDefault="004D6828" w:rsidP="00765D23">
            <w:pPr>
              <w:pStyle w:val="Heading1"/>
              <w:spacing w:after="0"/>
              <w:rPr>
                <w:sz w:val="22"/>
                <w:szCs w:val="22"/>
              </w:rPr>
            </w:pPr>
            <w:r w:rsidRPr="00765D23">
              <w:rPr>
                <w:sz w:val="22"/>
                <w:szCs w:val="22"/>
              </w:rPr>
              <w:t>Tutkielman URN-osoite:</w:t>
            </w:r>
          </w:p>
        </w:tc>
      </w:tr>
      <w:tr w:rsidR="0043331E" w:rsidRPr="00846B76" w14:paraId="7286B16C" w14:textId="77777777" w:rsidTr="005D4D3F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19F8A2B5" w14:textId="77777777" w:rsidR="0043331E" w:rsidRDefault="0043331E" w:rsidP="00765D23">
            <w:pPr>
              <w:pStyle w:val="Heading1"/>
              <w:spacing w:after="0"/>
              <w:rPr>
                <w:b w:val="0"/>
                <w:bCs/>
                <w:sz w:val="22"/>
                <w:szCs w:val="22"/>
              </w:rPr>
            </w:pPr>
          </w:p>
        </w:tc>
      </w:tr>
      <w:tr w:rsidR="005D4D3F" w:rsidRPr="00B439D0" w14:paraId="32615267" w14:textId="77777777" w:rsidTr="005D4D3F"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14:paraId="709C2C6D" w14:textId="55643AA8" w:rsidR="005D4D3F" w:rsidRPr="005D4D3F" w:rsidRDefault="005D4D3F" w:rsidP="00765D23">
            <w:pPr>
              <w:pStyle w:val="Heading1"/>
              <w:spacing w:after="0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5D4D3F">
              <w:rPr>
                <w:b w:val="0"/>
                <w:bCs/>
                <w:sz w:val="22"/>
                <w:szCs w:val="22"/>
                <w:lang w:val="en-US"/>
              </w:rPr>
              <w:t>Työ</w:t>
            </w:r>
            <w:proofErr w:type="spellEnd"/>
            <w:r w:rsidRPr="005D4D3F">
              <w:rPr>
                <w:b w:val="0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D4D3F">
              <w:rPr>
                <w:b w:val="0"/>
                <w:bCs/>
                <w:sz w:val="22"/>
                <w:szCs w:val="22"/>
                <w:lang w:val="en-US"/>
              </w:rPr>
              <w:t>tallennettu</w:t>
            </w:r>
            <w:proofErr w:type="spellEnd"/>
            <w:r w:rsidRPr="005D4D3F">
              <w:rPr>
                <w:b w:val="0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D4D3F">
              <w:rPr>
                <w:b w:val="0"/>
                <w:bCs/>
                <w:sz w:val="22"/>
                <w:szCs w:val="22"/>
                <w:lang w:val="en-US"/>
              </w:rPr>
              <w:t>LUTPubiin</w:t>
            </w:r>
            <w:proofErr w:type="spellEnd"/>
            <w:r w:rsidRPr="005D4D3F">
              <w:rPr>
                <w:b w:val="0"/>
                <w:bCs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5D4D3F">
              <w:rPr>
                <w:b w:val="0"/>
                <w:bCs/>
                <w:sz w:val="22"/>
                <w:szCs w:val="22"/>
                <w:lang w:val="en-US"/>
              </w:rPr>
              <w:t>pvm</w:t>
            </w:r>
            <w:proofErr w:type="spellEnd"/>
            <w:r w:rsidRPr="005D4D3F">
              <w:rPr>
                <w:b w:val="0"/>
                <w:bCs/>
                <w:sz w:val="22"/>
                <w:szCs w:val="22"/>
                <w:lang w:val="en-US"/>
              </w:rPr>
              <w:t>):</w:t>
            </w:r>
            <w:r w:rsidR="00D23079">
              <w:rPr>
                <w:b w:val="0"/>
                <w:bCs/>
                <w:sz w:val="22"/>
                <w:szCs w:val="22"/>
                <w:lang w:val="en-US"/>
              </w:rPr>
              <w:t xml:space="preserve">  </w:t>
            </w:r>
            <w:r w:rsidRPr="005D4D3F">
              <w:rPr>
                <w:b w:val="0"/>
                <w:bCs/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b w:val="0"/>
                  <w:bCs/>
                  <w:sz w:val="22"/>
                  <w:szCs w:val="22"/>
                </w:rPr>
                <w:id w:val="363560587"/>
                <w:placeholder>
                  <w:docPart w:val="DefaultPlaceholder_-1854013437"/>
                </w:placeholder>
                <w:showingPlcHdr/>
                <w:date>
                  <w:dateFormat w:val="d.M.yyyy"/>
                  <w:lid w:val="fi-FI"/>
                  <w:storeMappedDataAs w:val="dateTime"/>
                  <w:calendar w:val="gregorian"/>
                </w:date>
              </w:sdtPr>
              <w:sdtEndPr/>
              <w:sdtContent>
                <w:r w:rsidRPr="005D4D3F">
                  <w:rPr>
                    <w:rStyle w:val="PlaceholderText"/>
                    <w:lang w:val="en-US"/>
                  </w:rPr>
                  <w:t>Click or tap to enter a date.</w:t>
                </w:r>
              </w:sdtContent>
            </w:sdt>
          </w:p>
        </w:tc>
      </w:tr>
      <w:tr w:rsidR="004D6828" w:rsidRPr="009978DC" w14:paraId="5EF18BEB" w14:textId="77777777" w:rsidTr="005D4D3F">
        <w:tc>
          <w:tcPr>
            <w:tcW w:w="5000" w:type="pct"/>
            <w:gridSpan w:val="5"/>
            <w:vAlign w:val="bottom"/>
          </w:tcPr>
          <w:p w14:paraId="7D23BC08" w14:textId="7AF55771" w:rsidR="004D6828" w:rsidRPr="00765D23" w:rsidRDefault="003773E5" w:rsidP="00765D23">
            <w:pPr>
              <w:pStyle w:val="Heading1"/>
              <w:spacing w:after="0"/>
              <w:rPr>
                <w:sz w:val="22"/>
                <w:szCs w:val="22"/>
              </w:rPr>
            </w:pPr>
            <w:r w:rsidRPr="00765D23">
              <w:rPr>
                <w:sz w:val="22"/>
                <w:szCs w:val="22"/>
              </w:rPr>
              <w:t>Valmiin</w:t>
            </w:r>
            <w:r w:rsidR="004D6828" w:rsidRPr="00765D23">
              <w:rPr>
                <w:sz w:val="22"/>
                <w:szCs w:val="22"/>
              </w:rPr>
              <w:t xml:space="preserve"> </w:t>
            </w:r>
            <w:r w:rsidRPr="00765D23">
              <w:rPr>
                <w:sz w:val="22"/>
                <w:szCs w:val="22"/>
              </w:rPr>
              <w:t>d</w:t>
            </w:r>
            <w:r w:rsidR="004D6828" w:rsidRPr="00765D23">
              <w:rPr>
                <w:sz w:val="22"/>
                <w:szCs w:val="22"/>
              </w:rPr>
              <w:t>iplomityö</w:t>
            </w:r>
            <w:r w:rsidRPr="00765D23">
              <w:rPr>
                <w:sz w:val="22"/>
                <w:szCs w:val="22"/>
              </w:rPr>
              <w:t>n</w:t>
            </w:r>
            <w:r w:rsidR="004D6828" w:rsidRPr="00765D23">
              <w:rPr>
                <w:sz w:val="22"/>
                <w:szCs w:val="22"/>
              </w:rPr>
              <w:t xml:space="preserve">/Pro gradu -tutkielman </w:t>
            </w:r>
            <w:r w:rsidRPr="00765D23">
              <w:rPr>
                <w:sz w:val="22"/>
                <w:szCs w:val="22"/>
              </w:rPr>
              <w:t>lopullinen nimi:</w:t>
            </w:r>
          </w:p>
        </w:tc>
      </w:tr>
      <w:tr w:rsidR="0043331E" w:rsidRPr="009978DC" w14:paraId="0CBF2137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68D9F5FF" w14:textId="77777777" w:rsidR="0043331E" w:rsidRPr="0043331E" w:rsidRDefault="0043331E" w:rsidP="00765D23">
            <w:pPr>
              <w:pStyle w:val="Heading1"/>
              <w:spacing w:after="0"/>
              <w:rPr>
                <w:b w:val="0"/>
                <w:bCs/>
                <w:sz w:val="22"/>
                <w:szCs w:val="22"/>
              </w:rPr>
            </w:pPr>
          </w:p>
        </w:tc>
      </w:tr>
      <w:tr w:rsidR="00D7196E" w:rsidRPr="009978DC" w14:paraId="3BF023E1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0B439D24" w14:textId="77777777" w:rsidR="00D7196E" w:rsidRPr="0043331E" w:rsidRDefault="00D7196E" w:rsidP="00765D23">
            <w:pPr>
              <w:pStyle w:val="Heading1"/>
              <w:spacing w:after="0"/>
              <w:rPr>
                <w:b w:val="0"/>
                <w:bCs/>
                <w:sz w:val="22"/>
                <w:szCs w:val="22"/>
              </w:rPr>
            </w:pPr>
          </w:p>
        </w:tc>
      </w:tr>
      <w:tr w:rsidR="00105D63" w:rsidRPr="00ED4202" w14:paraId="2B1B1FE4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vAlign w:val="bottom"/>
          </w:tcPr>
          <w:p w14:paraId="0B17CCDE" w14:textId="4BD73AF2" w:rsidR="00D93DFF" w:rsidRPr="00ED4202" w:rsidRDefault="00551631" w:rsidP="00765D23">
            <w:pPr>
              <w:pStyle w:val="Heading1"/>
              <w:spacing w:after="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Ohjaava professori/1. tarkastaja</w:t>
            </w:r>
          </w:p>
        </w:tc>
      </w:tr>
      <w:tr w:rsidR="00105D63" w:rsidRPr="00ED4202" w14:paraId="719AD00F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AA32CFE" w14:textId="69E57B0D" w:rsidR="00D93DFF" w:rsidRPr="00ED4202" w:rsidRDefault="00551631" w:rsidP="00765D23">
            <w:pPr>
              <w:pStyle w:val="NormalIndent"/>
              <w:ind w:left="598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Nimi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7101EAD5" w14:textId="77777777" w:rsidR="00D93DFF" w:rsidRPr="00ED4202" w:rsidRDefault="00D93DFF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40752162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5B2CB1D4" w14:textId="6720DF09" w:rsidR="00D93DFF" w:rsidRPr="00ED4202" w:rsidRDefault="00551631" w:rsidP="00765D23">
            <w:pPr>
              <w:pStyle w:val="NormalIndent"/>
              <w:ind w:left="598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Titteli ja oppiarvo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EFEE3" w14:textId="77777777" w:rsidR="00D93DFF" w:rsidRPr="00ED4202" w:rsidRDefault="00D93DFF" w:rsidP="00765D23">
            <w:pPr>
              <w:rPr>
                <w:sz w:val="22"/>
                <w:szCs w:val="22"/>
              </w:rPr>
            </w:pPr>
          </w:p>
        </w:tc>
      </w:tr>
      <w:tr w:rsidR="00551631" w:rsidRPr="00ED4202" w14:paraId="725029BE" w14:textId="77777777" w:rsidTr="0043331E">
        <w:tc>
          <w:tcPr>
            <w:tcW w:w="5000" w:type="pct"/>
            <w:gridSpan w:val="5"/>
            <w:vAlign w:val="bottom"/>
          </w:tcPr>
          <w:p w14:paraId="6817C0E6" w14:textId="11346965" w:rsidR="00551631" w:rsidRPr="00ED4202" w:rsidRDefault="00551631" w:rsidP="00765D23">
            <w:pPr>
              <w:pStyle w:val="Heading1"/>
              <w:spacing w:after="0"/>
              <w:ind w:left="142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2. tarkastaja</w:t>
            </w:r>
          </w:p>
        </w:tc>
      </w:tr>
      <w:tr w:rsidR="00105D63" w:rsidRPr="00ED4202" w14:paraId="61782C57" w14:textId="77777777" w:rsidTr="0043331E">
        <w:tc>
          <w:tcPr>
            <w:tcW w:w="1839" w:type="pct"/>
            <w:gridSpan w:val="2"/>
            <w:vAlign w:val="bottom"/>
          </w:tcPr>
          <w:p w14:paraId="085E5756" w14:textId="77777777" w:rsidR="00551631" w:rsidRPr="00ED4202" w:rsidRDefault="00551631" w:rsidP="00765D23">
            <w:pPr>
              <w:pStyle w:val="NormalIndent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Nimi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64934B8" w14:textId="77777777" w:rsidR="00551631" w:rsidRPr="00ED4202" w:rsidRDefault="00551631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313894AD" w14:textId="77777777" w:rsidTr="0043331E">
        <w:tc>
          <w:tcPr>
            <w:tcW w:w="1839" w:type="pct"/>
            <w:gridSpan w:val="2"/>
            <w:vAlign w:val="bottom"/>
          </w:tcPr>
          <w:p w14:paraId="5A49F9F8" w14:textId="0D846BCE" w:rsidR="00991712" w:rsidRPr="00ED4202" w:rsidRDefault="00991712" w:rsidP="00765D23">
            <w:pPr>
              <w:pStyle w:val="NormalIndent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Titteli ja oppiarvo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077C4D" w14:textId="77777777" w:rsidR="00991712" w:rsidRPr="00ED4202" w:rsidRDefault="00991712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423D91DD" w14:textId="77777777" w:rsidTr="00433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3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8BDF2" w14:textId="74BAE12E" w:rsidR="00991712" w:rsidRPr="00ED4202" w:rsidRDefault="00991712" w:rsidP="00765D23">
            <w:pPr>
              <w:pStyle w:val="NormalIndent"/>
              <w:ind w:left="142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Yhteystiedot jos 2. tarkastaja LUT:n ulkopuolinen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BC33B" w14:textId="77777777" w:rsidR="00991712" w:rsidRPr="00ED4202" w:rsidRDefault="00991712" w:rsidP="00765D23">
            <w:pPr>
              <w:rPr>
                <w:sz w:val="22"/>
                <w:szCs w:val="22"/>
              </w:rPr>
            </w:pPr>
          </w:p>
        </w:tc>
      </w:tr>
    </w:tbl>
    <w:p w14:paraId="6B77D425" w14:textId="50E42E10" w:rsidR="00860769" w:rsidRPr="00765D23" w:rsidRDefault="003043C7" w:rsidP="00765D23">
      <w:pPr>
        <w:spacing w:after="0" w:line="240" w:lineRule="auto"/>
        <w:rPr>
          <w:b/>
          <w:bCs/>
          <w:sz w:val="22"/>
          <w:szCs w:val="22"/>
        </w:rPr>
      </w:pPr>
      <w:r w:rsidRPr="00ED4202">
        <w:rPr>
          <w:b/>
          <w:bCs/>
          <w:sz w:val="22"/>
          <w:szCs w:val="22"/>
        </w:rPr>
        <w:t>Opinnäytetyö toimeksiantona</w:t>
      </w:r>
      <w:r w:rsidR="00860769" w:rsidRPr="00ED4202">
        <w:rPr>
          <w:b/>
          <w:bCs/>
          <w:sz w:val="22"/>
          <w:szCs w:val="22"/>
        </w:rPr>
        <w:br/>
      </w:r>
      <w:r w:rsidRPr="00ED4202">
        <w:rPr>
          <w:sz w:val="22"/>
          <w:szCs w:val="22"/>
        </w:rPr>
        <w:t>Te</w:t>
      </w:r>
      <w:r w:rsidR="00AE52B7">
        <w:rPr>
          <w:sz w:val="22"/>
          <w:szCs w:val="22"/>
        </w:rPr>
        <w:t>i</w:t>
      </w:r>
      <w:r w:rsidRPr="00ED4202">
        <w:rPr>
          <w:sz w:val="22"/>
          <w:szCs w:val="22"/>
        </w:rPr>
        <w:t>tkö opinnäytetyösi yritykselle tai muulle ulkoiselle sidosryhmälle toimeksiantona</w:t>
      </w:r>
      <w:r w:rsidR="00860769" w:rsidRPr="00ED4202">
        <w:rPr>
          <w:sz w:val="22"/>
          <w:szCs w:val="22"/>
        </w:rPr>
        <w:t>?</w:t>
      </w:r>
      <w:r w:rsidR="00765D23">
        <w:rPr>
          <w:b/>
          <w:sz w:val="22"/>
          <w:szCs w:val="22"/>
        </w:rPr>
        <w:br/>
      </w:r>
      <w:r w:rsidR="00860769" w:rsidRPr="00ED4202">
        <w:rPr>
          <w:sz w:val="22"/>
          <w:szCs w:val="22"/>
        </w:rPr>
        <w:t xml:space="preserve">kyllä </w:t>
      </w:r>
      <w:sdt>
        <w:sdtPr>
          <w:rPr>
            <w:sz w:val="22"/>
            <w:szCs w:val="22"/>
          </w:rPr>
          <w:id w:val="11603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60769" w:rsidRPr="00ED4202">
        <w:rPr>
          <w:sz w:val="22"/>
          <w:szCs w:val="22"/>
        </w:rPr>
        <w:tab/>
        <w:t xml:space="preserve">ei </w:t>
      </w:r>
      <w:sdt>
        <w:sdtPr>
          <w:rPr>
            <w:sz w:val="22"/>
            <w:szCs w:val="22"/>
          </w:rPr>
          <w:id w:val="461230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5977"/>
      </w:tblGrid>
      <w:tr w:rsidR="00105D63" w:rsidRPr="00ED4202" w14:paraId="1840E00D" w14:textId="77777777" w:rsidTr="00ED4202">
        <w:tc>
          <w:tcPr>
            <w:tcW w:w="1728" w:type="pct"/>
            <w:vAlign w:val="bottom"/>
          </w:tcPr>
          <w:p w14:paraId="2D738BE2" w14:textId="312877D2" w:rsidR="00ED4202" w:rsidRPr="00AE52B7" w:rsidRDefault="00ED4202" w:rsidP="00765D23">
            <w:pPr>
              <w:pStyle w:val="NormalIndent"/>
              <w:ind w:left="0"/>
              <w:rPr>
                <w:sz w:val="20"/>
                <w:szCs w:val="20"/>
              </w:rPr>
            </w:pPr>
            <w:r w:rsidRPr="00AE52B7">
              <w:rPr>
                <w:sz w:val="20"/>
                <w:szCs w:val="20"/>
              </w:rPr>
              <w:t xml:space="preserve">Opinnäytetyöpaikan/yrityksen nimi 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44CA197E" w14:textId="77777777" w:rsidR="00ED4202" w:rsidRPr="00ED4202" w:rsidRDefault="00ED4202" w:rsidP="00765D23">
            <w:pPr>
              <w:rPr>
                <w:sz w:val="22"/>
                <w:szCs w:val="22"/>
              </w:rPr>
            </w:pPr>
          </w:p>
        </w:tc>
      </w:tr>
      <w:tr w:rsidR="00AE52B7" w:rsidRPr="00ED4202" w14:paraId="45311FA2" w14:textId="77777777" w:rsidTr="00ED4202">
        <w:tc>
          <w:tcPr>
            <w:tcW w:w="1728" w:type="pct"/>
            <w:vAlign w:val="bottom"/>
          </w:tcPr>
          <w:p w14:paraId="4E31FFD9" w14:textId="10278D54" w:rsidR="00AE52B7" w:rsidRPr="00AE52B7" w:rsidRDefault="00AE52B7" w:rsidP="00765D23">
            <w:pPr>
              <w:pStyle w:val="NormalInden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Työpaikan/yrityksen kotipaikka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6F30FB99" w14:textId="77777777" w:rsidR="00AE52B7" w:rsidRPr="00ED4202" w:rsidRDefault="00AE52B7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673B806F" w14:textId="77777777" w:rsidTr="00ED4202">
        <w:tc>
          <w:tcPr>
            <w:tcW w:w="1728" w:type="pct"/>
            <w:vAlign w:val="bottom"/>
          </w:tcPr>
          <w:p w14:paraId="0BE00E12" w14:textId="0FA55022" w:rsidR="00ED4202" w:rsidRPr="00ED4202" w:rsidRDefault="00AE52B7" w:rsidP="00765D23">
            <w:pPr>
              <w:pStyle w:val="NormalInden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Yhteyshenkilön nimi</w:t>
            </w: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88769F" w14:textId="225CD294" w:rsidR="00ED4202" w:rsidRPr="00ED4202" w:rsidRDefault="00ED4202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04BBCA62" w14:textId="77777777" w:rsidTr="00ED42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14:paraId="396E5C6E" w14:textId="34779B55" w:rsidR="00ED4202" w:rsidRPr="00ED4202" w:rsidRDefault="00AE52B7" w:rsidP="00765D23">
            <w:pPr>
              <w:pStyle w:val="NormalInden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Yhteyshenkilön sähköposti</w:t>
            </w:r>
          </w:p>
        </w:tc>
        <w:tc>
          <w:tcPr>
            <w:tcW w:w="3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CBFED" w14:textId="20B784E6" w:rsidR="00ED4202" w:rsidRPr="00ED4202" w:rsidRDefault="00ED4202" w:rsidP="00765D23">
            <w:pPr>
              <w:rPr>
                <w:sz w:val="22"/>
                <w:szCs w:val="22"/>
              </w:rPr>
            </w:pPr>
          </w:p>
        </w:tc>
      </w:tr>
    </w:tbl>
    <w:p w14:paraId="7A9813DD" w14:textId="77777777" w:rsidR="00AE52B7" w:rsidRDefault="00AE52B7" w:rsidP="00AE52B7">
      <w:pPr>
        <w:pStyle w:val="Default"/>
      </w:pPr>
    </w:p>
    <w:p w14:paraId="7186C267" w14:textId="77777777" w:rsidR="00765D23" w:rsidRDefault="00765D23" w:rsidP="00AE52B7">
      <w:pPr>
        <w:spacing w:line="240" w:lineRule="auto"/>
        <w:rPr>
          <w:b/>
          <w:bCs/>
          <w:sz w:val="18"/>
          <w:szCs w:val="18"/>
        </w:rPr>
      </w:pPr>
    </w:p>
    <w:p w14:paraId="0B03EA33" w14:textId="77777777" w:rsidR="00765D23" w:rsidRDefault="00765D23" w:rsidP="00AE52B7">
      <w:pPr>
        <w:spacing w:line="240" w:lineRule="auto"/>
        <w:rPr>
          <w:b/>
          <w:bCs/>
          <w:sz w:val="18"/>
          <w:szCs w:val="18"/>
        </w:rPr>
      </w:pPr>
    </w:p>
    <w:p w14:paraId="4D1369F9" w14:textId="25E51643" w:rsidR="00860769" w:rsidRPr="00F87352" w:rsidRDefault="00AE52B7" w:rsidP="00AE52B7">
      <w:pPr>
        <w:spacing w:line="240" w:lineRule="auto"/>
        <w:rPr>
          <w:b/>
          <w:bCs/>
          <w:sz w:val="24"/>
          <w:szCs w:val="24"/>
        </w:rPr>
      </w:pPr>
      <w:r w:rsidRPr="00F87352">
        <w:rPr>
          <w:b/>
          <w:bCs/>
          <w:sz w:val="20"/>
          <w:szCs w:val="20"/>
        </w:rPr>
        <w:t xml:space="preserve">Tallenna täytetty 1B-lomake ja lähetä </w:t>
      </w:r>
      <w:r w:rsidR="00F87352" w:rsidRPr="00F87352">
        <w:rPr>
          <w:b/>
          <w:bCs/>
          <w:sz w:val="20"/>
          <w:szCs w:val="20"/>
        </w:rPr>
        <w:t xml:space="preserve">se julkaisuluvan saatuasi </w:t>
      </w:r>
      <w:r w:rsidRPr="00F87352">
        <w:rPr>
          <w:b/>
          <w:bCs/>
          <w:sz w:val="20"/>
          <w:szCs w:val="20"/>
        </w:rPr>
        <w:t>osoitteeseen LUT.graduation@lut.fi.</w:t>
      </w:r>
    </w:p>
    <w:sectPr w:rsidR="00860769" w:rsidRPr="00F87352" w:rsidSect="00765D23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1134" w:right="1440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11CF7" w14:textId="77777777" w:rsidR="00475B25" w:rsidRDefault="00475B25" w:rsidP="000172E5">
      <w:pPr>
        <w:spacing w:after="0" w:line="240" w:lineRule="auto"/>
      </w:pPr>
      <w:r>
        <w:separator/>
      </w:r>
    </w:p>
  </w:endnote>
  <w:endnote w:type="continuationSeparator" w:id="0">
    <w:p w14:paraId="5B45C6F8" w14:textId="77777777" w:rsidR="00475B25" w:rsidRDefault="00475B2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D337B-D8AE-48B4-A134-0D00628EAD0E}"/>
    <w:embedBold r:id="rId2" w:fontKey="{CDBEA07D-7DC6-4955-934A-B9B0A0A2B4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1AACA94-7175-456B-958B-3735A47B2641}"/>
    <w:embedBold r:id="rId4" w:fontKey="{28386064-B82B-4613-BF22-8282598686CD}"/>
    <w:embedItalic r:id="rId5" w:fontKey="{A024B84C-A5AC-4D2E-B32B-3A300DD6ED9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98E9645-FC80-46FF-8558-EE3164CF4E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E466D4D-CD2F-400A-AD7F-38A47CB5C704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D1A5047-F099-4F63-8278-E5B3D5E41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AE7D" w14:textId="525C89A9" w:rsidR="00B439D0" w:rsidRDefault="00B439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9DD90" w14:textId="579D8DFA" w:rsidR="00F66441" w:rsidRDefault="00D7196E">
    <w:pPr>
      <w:pStyle w:val="Footer"/>
      <w:jc w:val="right"/>
    </w:pPr>
    <w:sdt>
      <w:sdtPr>
        <w:id w:val="-563789058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66441">
              <w:t xml:space="preserve">Sivu </w:t>
            </w:r>
            <w:r w:rsidR="00F66441">
              <w:rPr>
                <w:b/>
                <w:bCs/>
                <w:sz w:val="24"/>
              </w:rPr>
              <w:fldChar w:fldCharType="begin"/>
            </w:r>
            <w:r w:rsidR="00F66441">
              <w:rPr>
                <w:b/>
                <w:bCs/>
              </w:rPr>
              <w:instrText>PAGE</w:instrText>
            </w:r>
            <w:r w:rsidR="00F66441">
              <w:rPr>
                <w:b/>
                <w:bCs/>
                <w:sz w:val="24"/>
              </w:rPr>
              <w:fldChar w:fldCharType="separate"/>
            </w:r>
            <w:r w:rsidR="00F66441">
              <w:rPr>
                <w:b/>
                <w:bCs/>
              </w:rPr>
              <w:t>2</w:t>
            </w:r>
            <w:r w:rsidR="00F66441">
              <w:rPr>
                <w:b/>
                <w:bCs/>
                <w:sz w:val="24"/>
              </w:rPr>
              <w:fldChar w:fldCharType="end"/>
            </w:r>
            <w:r w:rsidR="00F66441">
              <w:t xml:space="preserve"> / </w:t>
            </w:r>
            <w:r w:rsidR="00F66441">
              <w:rPr>
                <w:b/>
                <w:bCs/>
                <w:sz w:val="24"/>
              </w:rPr>
              <w:fldChar w:fldCharType="begin"/>
            </w:r>
            <w:r w:rsidR="00F66441">
              <w:rPr>
                <w:b/>
                <w:bCs/>
              </w:rPr>
              <w:instrText>NUMPAGES</w:instrText>
            </w:r>
            <w:r w:rsidR="00F66441">
              <w:rPr>
                <w:b/>
                <w:bCs/>
                <w:sz w:val="24"/>
              </w:rPr>
              <w:fldChar w:fldCharType="separate"/>
            </w:r>
            <w:r w:rsidR="00F66441">
              <w:rPr>
                <w:b/>
                <w:bCs/>
              </w:rPr>
              <w:t>2</w:t>
            </w:r>
            <w:r w:rsidR="00F66441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5E7F5029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6D67" w14:textId="069D3241" w:rsidR="00B439D0" w:rsidRDefault="00B43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DD338" w14:textId="77777777" w:rsidR="00475B25" w:rsidRDefault="00475B25" w:rsidP="000172E5">
      <w:pPr>
        <w:spacing w:after="0" w:line="240" w:lineRule="auto"/>
      </w:pPr>
      <w:r>
        <w:separator/>
      </w:r>
    </w:p>
  </w:footnote>
  <w:footnote w:type="continuationSeparator" w:id="0">
    <w:p w14:paraId="609EC0F5" w14:textId="77777777" w:rsidR="00475B25" w:rsidRDefault="00475B2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26" w:type="dxa"/>
      <w:tblLook w:val="04A0" w:firstRow="1" w:lastRow="0" w:firstColumn="1" w:lastColumn="0" w:noHBand="0" w:noVBand="1"/>
    </w:tblPr>
    <w:tblGrid>
      <w:gridCol w:w="2624"/>
      <w:gridCol w:w="6402"/>
    </w:tblGrid>
    <w:tr w:rsidR="00475B25" w:rsidRPr="00637200" w14:paraId="1B323236" w14:textId="77777777" w:rsidTr="002961E1">
      <w:trPr>
        <w:trHeight w:val="99"/>
      </w:trPr>
      <w:tc>
        <w:tcPr>
          <w:tcW w:w="2624" w:type="dxa"/>
        </w:tcPr>
        <w:p w14:paraId="53958386" w14:textId="28338AB9" w:rsidR="00475B25" w:rsidRPr="00637200" w:rsidRDefault="000D55D5" w:rsidP="000D55D5">
          <w:pPr>
            <w:pStyle w:val="Header"/>
            <w:ind w:left="-111"/>
          </w:pPr>
          <w:r w:rsidRPr="00287FDE">
            <w:rPr>
              <w:b w:val="0"/>
              <w:noProof/>
            </w:rPr>
            <w:drawing>
              <wp:inline distT="0" distB="0" distL="0" distR="0" wp14:anchorId="38C45C28" wp14:editId="7A899830">
                <wp:extent cx="1602740" cy="703580"/>
                <wp:effectExtent l="0" t="0" r="0" b="1270"/>
                <wp:docPr id="2110255121" name="Picture 2110255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27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2" w:type="dxa"/>
        </w:tcPr>
        <w:p w14:paraId="7BDC57FF" w14:textId="77777777" w:rsidR="00475B25" w:rsidRPr="00456074" w:rsidRDefault="00475B25" w:rsidP="00456074">
          <w:pPr>
            <w:pStyle w:val="Default"/>
            <w:ind w:left="6200"/>
            <w:rPr>
              <w:sz w:val="18"/>
              <w:szCs w:val="18"/>
            </w:rPr>
          </w:pPr>
        </w:p>
        <w:p w14:paraId="0ACCAFA9" w14:textId="77777777" w:rsidR="00475B25" w:rsidRDefault="00475B25" w:rsidP="0038702D">
          <w:pPr>
            <w:pStyle w:val="Header"/>
            <w:tabs>
              <w:tab w:val="left" w:pos="6522"/>
              <w:tab w:val="left" w:pos="6806"/>
              <w:tab w:val="left" w:pos="7034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DIPLOMITYÖN</w:t>
          </w:r>
          <w:r w:rsidR="000D55D5"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t xml:space="preserve">PRO GRADU -TUTKIELMAN </w:t>
          </w:r>
          <w:r w:rsidR="007A6AB0">
            <w:rPr>
              <w:sz w:val="20"/>
              <w:szCs w:val="20"/>
            </w:rPr>
            <w:t>ARVOSTELU</w:t>
          </w:r>
          <w:r w:rsidR="00456074">
            <w:rPr>
              <w:sz w:val="20"/>
              <w:szCs w:val="20"/>
            </w:rPr>
            <w:t xml:space="preserve"> 1</w:t>
          </w:r>
          <w:r w:rsidR="007A6AB0">
            <w:rPr>
              <w:sz w:val="20"/>
              <w:szCs w:val="20"/>
            </w:rPr>
            <w:t>B</w:t>
          </w:r>
        </w:p>
        <w:p w14:paraId="29E3975A" w14:textId="091FBD64" w:rsidR="002E5E36" w:rsidRPr="002E5E36" w:rsidRDefault="002E5E36" w:rsidP="0038702D">
          <w:pPr>
            <w:pStyle w:val="Header"/>
            <w:tabs>
              <w:tab w:val="left" w:pos="6522"/>
              <w:tab w:val="left" w:pos="6806"/>
              <w:tab w:val="left" w:pos="7034"/>
            </w:tabs>
            <w:rPr>
              <w:b w:val="0"/>
              <w:bCs/>
              <w:sz w:val="20"/>
              <w:szCs w:val="20"/>
            </w:rPr>
          </w:pPr>
          <w:r w:rsidRPr="002E5E36">
            <w:rPr>
              <w:b w:val="0"/>
              <w:bCs/>
              <w:color w:val="auto"/>
              <w:sz w:val="16"/>
              <w:szCs w:val="16"/>
            </w:rPr>
            <w:t xml:space="preserve">Tallenna julkaisuluvan saanut, valmis työ </w:t>
          </w:r>
          <w:proofErr w:type="spellStart"/>
          <w:r w:rsidRPr="002E5E36">
            <w:rPr>
              <w:b w:val="0"/>
              <w:bCs/>
              <w:color w:val="auto"/>
              <w:sz w:val="16"/>
              <w:szCs w:val="16"/>
            </w:rPr>
            <w:t>LUTPubiin</w:t>
          </w:r>
          <w:proofErr w:type="spellEnd"/>
          <w:r w:rsidRPr="002E5E36">
            <w:rPr>
              <w:b w:val="0"/>
              <w:bCs/>
              <w:color w:val="auto"/>
              <w:sz w:val="16"/>
              <w:szCs w:val="16"/>
            </w:rPr>
            <w:t xml:space="preserve"> (</w:t>
          </w:r>
          <w:proofErr w:type="spellStart"/>
          <w:r w:rsidRPr="002E5E36">
            <w:rPr>
              <w:b w:val="0"/>
              <w:bCs/>
              <w:color w:val="auto"/>
              <w:sz w:val="16"/>
              <w:szCs w:val="16"/>
            </w:rPr>
            <w:t>LUTin</w:t>
          </w:r>
          <w:proofErr w:type="spellEnd"/>
          <w:r w:rsidRPr="002E5E36">
            <w:rPr>
              <w:b w:val="0"/>
              <w:bCs/>
              <w:color w:val="auto"/>
              <w:sz w:val="16"/>
              <w:szCs w:val="16"/>
            </w:rPr>
            <w:t xml:space="preserve"> julkaisuarkisto). Muista merkitä tallennuspäivä sille varattuun kenttään.</w:t>
          </w:r>
        </w:p>
      </w:tc>
    </w:tr>
  </w:tbl>
  <w:p w14:paraId="6FBD0546" w14:textId="3266AE25" w:rsidR="000172E5" w:rsidRPr="00311D4F" w:rsidRDefault="000172E5" w:rsidP="000D55D5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736052">
    <w:abstractNumId w:val="11"/>
  </w:num>
  <w:num w:numId="2" w16cid:durableId="1318536705">
    <w:abstractNumId w:val="7"/>
  </w:num>
  <w:num w:numId="3" w16cid:durableId="391655115">
    <w:abstractNumId w:val="15"/>
  </w:num>
  <w:num w:numId="4" w16cid:durableId="909921875">
    <w:abstractNumId w:val="12"/>
  </w:num>
  <w:num w:numId="5" w16cid:durableId="1695305614">
    <w:abstractNumId w:val="13"/>
  </w:num>
  <w:num w:numId="6" w16cid:durableId="950433198">
    <w:abstractNumId w:val="19"/>
  </w:num>
  <w:num w:numId="7" w16cid:durableId="1427461881">
    <w:abstractNumId w:val="6"/>
  </w:num>
  <w:num w:numId="8" w16cid:durableId="1234853771">
    <w:abstractNumId w:val="10"/>
  </w:num>
  <w:num w:numId="9" w16cid:durableId="1646884867">
    <w:abstractNumId w:val="17"/>
  </w:num>
  <w:num w:numId="10" w16cid:durableId="2036684957">
    <w:abstractNumId w:val="1"/>
  </w:num>
  <w:num w:numId="11" w16cid:durableId="1766728023">
    <w:abstractNumId w:val="5"/>
  </w:num>
  <w:num w:numId="12" w16cid:durableId="1575317526">
    <w:abstractNumId w:val="0"/>
  </w:num>
  <w:num w:numId="13" w16cid:durableId="399907640">
    <w:abstractNumId w:val="2"/>
  </w:num>
  <w:num w:numId="14" w16cid:durableId="1582762778">
    <w:abstractNumId w:val="9"/>
  </w:num>
  <w:num w:numId="15" w16cid:durableId="910165248">
    <w:abstractNumId w:val="8"/>
  </w:num>
  <w:num w:numId="16" w16cid:durableId="1607885901">
    <w:abstractNumId w:val="16"/>
  </w:num>
  <w:num w:numId="17" w16cid:durableId="1932471119">
    <w:abstractNumId w:val="3"/>
  </w:num>
  <w:num w:numId="18" w16cid:durableId="1376806594">
    <w:abstractNumId w:val="21"/>
  </w:num>
  <w:num w:numId="19" w16cid:durableId="328560220">
    <w:abstractNumId w:val="18"/>
  </w:num>
  <w:num w:numId="20" w16cid:durableId="1314915207">
    <w:abstractNumId w:val="14"/>
  </w:num>
  <w:num w:numId="21" w16cid:durableId="1785537647">
    <w:abstractNumId w:val="20"/>
  </w:num>
  <w:num w:numId="22" w16cid:durableId="1798576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25"/>
    <w:rsid w:val="000172E5"/>
    <w:rsid w:val="00052382"/>
    <w:rsid w:val="00052C97"/>
    <w:rsid w:val="0006568A"/>
    <w:rsid w:val="00076F0F"/>
    <w:rsid w:val="00084253"/>
    <w:rsid w:val="000A2516"/>
    <w:rsid w:val="000D1F49"/>
    <w:rsid w:val="000D55D5"/>
    <w:rsid w:val="00105D63"/>
    <w:rsid w:val="001727CA"/>
    <w:rsid w:val="001800AB"/>
    <w:rsid w:val="00183990"/>
    <w:rsid w:val="001F7FEC"/>
    <w:rsid w:val="002961E1"/>
    <w:rsid w:val="002C56E6"/>
    <w:rsid w:val="002E5E36"/>
    <w:rsid w:val="003043C7"/>
    <w:rsid w:val="00311D4F"/>
    <w:rsid w:val="003153B9"/>
    <w:rsid w:val="0034390E"/>
    <w:rsid w:val="00344849"/>
    <w:rsid w:val="00361E11"/>
    <w:rsid w:val="00367C1F"/>
    <w:rsid w:val="003769BA"/>
    <w:rsid w:val="003773E5"/>
    <w:rsid w:val="00385C1E"/>
    <w:rsid w:val="0038702D"/>
    <w:rsid w:val="003F0847"/>
    <w:rsid w:val="0040090B"/>
    <w:rsid w:val="0043331E"/>
    <w:rsid w:val="00456074"/>
    <w:rsid w:val="0046302A"/>
    <w:rsid w:val="00475B25"/>
    <w:rsid w:val="00476A79"/>
    <w:rsid w:val="00487D2D"/>
    <w:rsid w:val="004D5D62"/>
    <w:rsid w:val="004D6828"/>
    <w:rsid w:val="00500096"/>
    <w:rsid w:val="00502E9C"/>
    <w:rsid w:val="005112D0"/>
    <w:rsid w:val="00551631"/>
    <w:rsid w:val="00577E06"/>
    <w:rsid w:val="00583334"/>
    <w:rsid w:val="005A3BF7"/>
    <w:rsid w:val="005D4D3F"/>
    <w:rsid w:val="005F2035"/>
    <w:rsid w:val="005F7990"/>
    <w:rsid w:val="006145D8"/>
    <w:rsid w:val="00637200"/>
    <w:rsid w:val="0063739C"/>
    <w:rsid w:val="006F3F57"/>
    <w:rsid w:val="0071260A"/>
    <w:rsid w:val="007147D7"/>
    <w:rsid w:val="007622D2"/>
    <w:rsid w:val="00765D23"/>
    <w:rsid w:val="00770F25"/>
    <w:rsid w:val="00774CCC"/>
    <w:rsid w:val="007A35A8"/>
    <w:rsid w:val="007A6AB0"/>
    <w:rsid w:val="007B0A85"/>
    <w:rsid w:val="007C6A52"/>
    <w:rsid w:val="0082043E"/>
    <w:rsid w:val="00846B76"/>
    <w:rsid w:val="00860769"/>
    <w:rsid w:val="0086797B"/>
    <w:rsid w:val="008E203A"/>
    <w:rsid w:val="0091229C"/>
    <w:rsid w:val="00940E73"/>
    <w:rsid w:val="0098597D"/>
    <w:rsid w:val="00991712"/>
    <w:rsid w:val="009978DC"/>
    <w:rsid w:val="009F619A"/>
    <w:rsid w:val="009F6DDE"/>
    <w:rsid w:val="00A22D4E"/>
    <w:rsid w:val="00A370A8"/>
    <w:rsid w:val="00AE52B7"/>
    <w:rsid w:val="00B337A2"/>
    <w:rsid w:val="00B439D0"/>
    <w:rsid w:val="00B47A4C"/>
    <w:rsid w:val="00BD4753"/>
    <w:rsid w:val="00BD5CB1"/>
    <w:rsid w:val="00BE62EE"/>
    <w:rsid w:val="00C003BA"/>
    <w:rsid w:val="00C4602F"/>
    <w:rsid w:val="00C46878"/>
    <w:rsid w:val="00C6231D"/>
    <w:rsid w:val="00CA2651"/>
    <w:rsid w:val="00CB4A51"/>
    <w:rsid w:val="00CD1E10"/>
    <w:rsid w:val="00CD4532"/>
    <w:rsid w:val="00CD47B0"/>
    <w:rsid w:val="00CE6104"/>
    <w:rsid w:val="00CE7918"/>
    <w:rsid w:val="00D16163"/>
    <w:rsid w:val="00D23079"/>
    <w:rsid w:val="00D24F14"/>
    <w:rsid w:val="00D7196E"/>
    <w:rsid w:val="00D93DFF"/>
    <w:rsid w:val="00DB3FAD"/>
    <w:rsid w:val="00DC71EC"/>
    <w:rsid w:val="00E61C09"/>
    <w:rsid w:val="00EB3B58"/>
    <w:rsid w:val="00EC7359"/>
    <w:rsid w:val="00ED4202"/>
    <w:rsid w:val="00EE3054"/>
    <w:rsid w:val="00F00606"/>
    <w:rsid w:val="00F01256"/>
    <w:rsid w:val="00F35C17"/>
    <w:rsid w:val="00F66441"/>
    <w:rsid w:val="00F84DA2"/>
    <w:rsid w:val="00F87352"/>
    <w:rsid w:val="00FA774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53B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75B2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004031\AppData\Roaming\Microsoft\Templates\J&#228;senloma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A5E1DC8E2D4167B57C04A2FE884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CC1B2-0F83-456C-BF08-B93788D1E773}"/>
      </w:docPartPr>
      <w:docPartBody>
        <w:p w:rsidR="00382430" w:rsidRDefault="00382430">
          <w:pPr>
            <w:pStyle w:val="B4A5E1DC8E2D4167B57C04A2FE884E39"/>
          </w:pPr>
          <w:r w:rsidRPr="00637200">
            <w:rPr>
              <w:lang w:bidi="fi-FI"/>
            </w:rPr>
            <w:t>Sähköposti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6CA1A-AE4A-4313-B1D4-06FFF3BEED8D}"/>
      </w:docPartPr>
      <w:docPartBody>
        <w:p w:rsidR="00F1026B" w:rsidRDefault="00F1026B">
          <w:r w:rsidRPr="0029095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430"/>
    <w:rsid w:val="001F7FEC"/>
    <w:rsid w:val="00382430"/>
    <w:rsid w:val="00400628"/>
    <w:rsid w:val="00500096"/>
    <w:rsid w:val="00F1026B"/>
    <w:rsid w:val="00F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4A5E1DC8E2D4167B57C04A2FE884E39">
    <w:name w:val="B4A5E1DC8E2D4167B57C04A2FE884E39"/>
  </w:style>
  <w:style w:type="character" w:styleId="PlaceholderText">
    <w:name w:val="Placeholder Text"/>
    <w:basedOn w:val="DefaultParagraphFont"/>
    <w:uiPriority w:val="99"/>
    <w:semiHidden/>
    <w:rsid w:val="00F1026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b015baa-79ec-4844-8c5f-fb3ab5657469}" enabled="1" method="Privileged" siteId="{9d97530e-8f27-4137-a2a9-5cb4dcf26f2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Jäsenlomake.dotx</Template>
  <TotalTime>0</TotalTime>
  <Pages>1</Pages>
  <Words>88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2024-09-05T09:26:00Z</dcterms:created>
  <dcterms:modified xsi:type="dcterms:W3CDTF">2025-09-29T07:56:00Z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