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63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"/>
        <w:gridCol w:w="3259"/>
        <w:gridCol w:w="2241"/>
        <w:gridCol w:w="1069"/>
        <w:gridCol w:w="2468"/>
      </w:tblGrid>
      <w:tr w:rsidR="00ED4202" w:rsidRPr="00637200" w14:paraId="4D5C19B7" w14:textId="77777777" w:rsidTr="0043331E">
        <w:trPr>
          <w:gridBefore w:val="1"/>
          <w:wBefore w:w="56" w:type="pct"/>
        </w:trPr>
        <w:tc>
          <w:tcPr>
            <w:tcW w:w="4944" w:type="pct"/>
            <w:gridSpan w:val="4"/>
            <w:shd w:val="clear" w:color="auto" w:fill="731F1C" w:themeFill="accent5"/>
            <w:vAlign w:val="bottom"/>
          </w:tcPr>
          <w:p w14:paraId="0D714476" w14:textId="4301FB7F" w:rsidR="000172E5" w:rsidRPr="00637200" w:rsidRDefault="004A276C" w:rsidP="006F3F57">
            <w:pPr>
              <w:pStyle w:val="Heading1"/>
            </w:pPr>
            <w:r w:rsidRPr="003E1D5B">
              <w:rPr>
                <w:sz w:val="24"/>
                <w:szCs w:val="24"/>
              </w:rPr>
              <w:t>Student</w:t>
            </w:r>
          </w:p>
        </w:tc>
      </w:tr>
      <w:tr w:rsidR="00105D63" w:rsidRPr="00846B76" w14:paraId="69608471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615359D2" w14:textId="1B5FEE6A" w:rsidR="000172E5" w:rsidRPr="00ED4202" w:rsidRDefault="000F54A6" w:rsidP="003E1D5B">
            <w:pPr>
              <w:pStyle w:val="NormalIndent"/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Full name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55A9AD0C" w14:textId="77777777" w:rsidR="000172E5" w:rsidRPr="00ED4202" w:rsidRDefault="000172E5" w:rsidP="003E1D5B">
            <w:pPr>
              <w:spacing w:before="0"/>
              <w:rPr>
                <w:sz w:val="22"/>
                <w:szCs w:val="22"/>
              </w:rPr>
            </w:pPr>
          </w:p>
        </w:tc>
      </w:tr>
      <w:tr w:rsidR="00105D63" w:rsidRPr="00846B76" w14:paraId="2E328138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1324902B" w14:textId="754500BF" w:rsidR="000172E5" w:rsidRPr="00ED4202" w:rsidRDefault="000F54A6" w:rsidP="003E1D5B">
            <w:pPr>
              <w:pStyle w:val="NormalIndent"/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 ID number</w:t>
            </w:r>
          </w:p>
        </w:tc>
        <w:tc>
          <w:tcPr>
            <w:tcW w:w="122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BB76AB" w14:textId="549545DB" w:rsidR="000172E5" w:rsidRPr="00ED4202" w:rsidRDefault="000172E5" w:rsidP="003E1D5B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585" w:type="pct"/>
            <w:tcBorders>
              <w:top w:val="single" w:sz="4" w:space="0" w:color="auto"/>
            </w:tcBorders>
            <w:vAlign w:val="bottom"/>
          </w:tcPr>
          <w:p w14:paraId="3EC46F0A" w14:textId="64124929" w:rsidR="000172E5" w:rsidRPr="00ED4202" w:rsidRDefault="00475B25" w:rsidP="003E1D5B">
            <w:pPr>
              <w:spacing w:before="0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P</w:t>
            </w:r>
            <w:r w:rsidR="000F54A6">
              <w:rPr>
                <w:sz w:val="22"/>
                <w:szCs w:val="22"/>
              </w:rPr>
              <w:t>hone</w:t>
            </w:r>
          </w:p>
        </w:tc>
        <w:tc>
          <w:tcPr>
            <w:tcW w:w="135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E4A249" w14:textId="6F28715E" w:rsidR="000172E5" w:rsidRPr="00ED4202" w:rsidRDefault="000172E5" w:rsidP="003E1D5B">
            <w:pPr>
              <w:spacing w:before="0"/>
              <w:rPr>
                <w:sz w:val="22"/>
                <w:szCs w:val="22"/>
              </w:rPr>
            </w:pPr>
          </w:p>
        </w:tc>
      </w:tr>
      <w:tr w:rsidR="00105D63" w:rsidRPr="00846B76" w14:paraId="0A97624E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62940BBF" w14:textId="3F4FB44E" w:rsidR="000172E5" w:rsidRPr="00ED4202" w:rsidRDefault="000F54A6" w:rsidP="003E1D5B">
            <w:pPr>
              <w:pStyle w:val="NormalIndent"/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E-mail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64938663" w14:textId="77777777" w:rsidR="000172E5" w:rsidRPr="00ED4202" w:rsidRDefault="000172E5" w:rsidP="003E1D5B">
            <w:pPr>
              <w:spacing w:before="0"/>
              <w:rPr>
                <w:sz w:val="22"/>
                <w:szCs w:val="22"/>
              </w:rPr>
            </w:pPr>
          </w:p>
        </w:tc>
      </w:tr>
      <w:tr w:rsidR="00476A79" w:rsidRPr="00846B76" w14:paraId="40936A0A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4F5C8EED" w14:textId="32EA4F82" w:rsidR="00476A79" w:rsidRDefault="000F54A6" w:rsidP="003E1D5B">
            <w:pPr>
              <w:pStyle w:val="NormalIndent"/>
              <w:spacing w:before="0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Degree programme/programme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2CE3F74F" w14:textId="77777777" w:rsidR="00476A79" w:rsidRPr="00ED4202" w:rsidRDefault="00476A79" w:rsidP="003E1D5B">
            <w:pPr>
              <w:spacing w:before="0"/>
              <w:rPr>
                <w:sz w:val="22"/>
                <w:szCs w:val="22"/>
              </w:rPr>
            </w:pPr>
          </w:p>
        </w:tc>
      </w:tr>
      <w:tr w:rsidR="00105D63" w:rsidRPr="00846B76" w14:paraId="4F74620D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1D77BAE7" w14:textId="291EBF0F" w:rsidR="00475B25" w:rsidRPr="00ED4202" w:rsidRDefault="000F54A6" w:rsidP="003E1D5B">
            <w:pPr>
              <w:pStyle w:val="NormalIndent"/>
              <w:spacing w:before="0"/>
              <w:rPr>
                <w:sz w:val="22"/>
                <w:szCs w:val="22"/>
              </w:rPr>
            </w:pPr>
            <w:r w:rsidRPr="000F54A6">
              <w:rPr>
                <w:sz w:val="16"/>
                <w:szCs w:val="16"/>
              </w:rPr>
              <w:t>Advanced specialisation studies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1549E8CB" w14:textId="19220896" w:rsidR="00475B25" w:rsidRPr="00ED4202" w:rsidRDefault="00475B25" w:rsidP="003E1D5B">
            <w:pPr>
              <w:spacing w:before="0"/>
              <w:rPr>
                <w:sz w:val="22"/>
                <w:szCs w:val="22"/>
              </w:rPr>
            </w:pPr>
          </w:p>
        </w:tc>
      </w:tr>
      <w:tr w:rsidR="00ED4202" w:rsidRPr="00846B76" w14:paraId="42211B0E" w14:textId="77777777" w:rsidTr="0043331E">
        <w:trPr>
          <w:gridBefore w:val="1"/>
          <w:wBefore w:w="56" w:type="pct"/>
          <w:trHeight w:val="54"/>
        </w:trPr>
        <w:tc>
          <w:tcPr>
            <w:tcW w:w="4944" w:type="pct"/>
            <w:gridSpan w:val="4"/>
            <w:vAlign w:val="bottom"/>
          </w:tcPr>
          <w:p w14:paraId="6CA2F1BF" w14:textId="77777777" w:rsidR="000172E5" w:rsidRPr="00846B76" w:rsidRDefault="000172E5" w:rsidP="003E1D5B">
            <w:pPr>
              <w:spacing w:before="0"/>
              <w:rPr>
                <w:rFonts w:asciiTheme="majorHAnsi" w:hAnsiTheme="majorHAnsi"/>
                <w:b/>
                <w:sz w:val="8"/>
              </w:rPr>
            </w:pPr>
          </w:p>
        </w:tc>
      </w:tr>
      <w:tr w:rsidR="00105D63" w:rsidRPr="00846B76" w14:paraId="2DDEE083" w14:textId="77777777" w:rsidTr="0043331E">
        <w:trPr>
          <w:gridBefore w:val="1"/>
          <w:wBefore w:w="56" w:type="pct"/>
        </w:trPr>
        <w:tc>
          <w:tcPr>
            <w:tcW w:w="4944" w:type="pct"/>
            <w:gridSpan w:val="4"/>
            <w:shd w:val="clear" w:color="auto" w:fill="731F1C" w:themeFill="accent5"/>
            <w:vAlign w:val="bottom"/>
          </w:tcPr>
          <w:p w14:paraId="024F0E29" w14:textId="45563C87" w:rsidR="00D24F14" w:rsidRPr="00846B76" w:rsidRDefault="00EA09C5" w:rsidP="003E1D5B">
            <w:pPr>
              <w:pStyle w:val="Heading1"/>
              <w:spacing w:before="0" w:after="240"/>
            </w:pPr>
            <w:r w:rsidRPr="003E1D5B">
              <w:rPr>
                <w:sz w:val="24"/>
                <w:szCs w:val="24"/>
              </w:rPr>
              <w:t>Master’s thesis</w:t>
            </w:r>
          </w:p>
        </w:tc>
      </w:tr>
      <w:tr w:rsidR="004D6828" w:rsidRPr="00D30FA1" w14:paraId="5EF18BEB" w14:textId="77777777" w:rsidTr="005D4D3F">
        <w:tc>
          <w:tcPr>
            <w:tcW w:w="5000" w:type="pct"/>
            <w:gridSpan w:val="5"/>
            <w:vAlign w:val="bottom"/>
          </w:tcPr>
          <w:p w14:paraId="7D23BC08" w14:textId="35CC773D" w:rsidR="004D6828" w:rsidRPr="003E1D5B" w:rsidRDefault="002B0247" w:rsidP="003E1D5B">
            <w:pPr>
              <w:pStyle w:val="Heading1"/>
              <w:spacing w:before="0" w:after="240"/>
              <w:rPr>
                <w:sz w:val="22"/>
                <w:szCs w:val="22"/>
                <w:lang w:val="en-US"/>
              </w:rPr>
            </w:pPr>
            <w:r w:rsidRPr="003E1D5B">
              <w:rPr>
                <w:sz w:val="22"/>
                <w:szCs w:val="22"/>
                <w:lang w:val="en-US"/>
              </w:rPr>
              <w:t>Final title of finished thesis:</w:t>
            </w:r>
          </w:p>
        </w:tc>
      </w:tr>
      <w:tr w:rsidR="0043331E" w:rsidRPr="00D30FA1" w14:paraId="0CBF2137" w14:textId="77777777" w:rsidTr="0043331E"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14:paraId="68D9F5FF" w14:textId="77777777" w:rsidR="0043331E" w:rsidRPr="002B0247" w:rsidRDefault="0043331E" w:rsidP="003E1D5B">
            <w:pPr>
              <w:pStyle w:val="Heading1"/>
              <w:spacing w:before="0" w:after="0"/>
              <w:rPr>
                <w:b w:val="0"/>
                <w:bCs/>
                <w:sz w:val="22"/>
                <w:szCs w:val="22"/>
                <w:lang w:val="en-US"/>
              </w:rPr>
            </w:pPr>
          </w:p>
        </w:tc>
      </w:tr>
      <w:tr w:rsidR="00B93C10" w:rsidRPr="00D30FA1" w14:paraId="69BBECF1" w14:textId="77777777" w:rsidTr="0043331E"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14:paraId="3C3C209D" w14:textId="77777777" w:rsidR="00B93C10" w:rsidRPr="002B0247" w:rsidRDefault="00B93C10" w:rsidP="00697D08">
            <w:pPr>
              <w:pStyle w:val="Heading1"/>
              <w:spacing w:before="0" w:after="0" w:line="360" w:lineRule="auto"/>
              <w:rPr>
                <w:b w:val="0"/>
                <w:bCs/>
                <w:sz w:val="22"/>
                <w:szCs w:val="22"/>
                <w:lang w:val="en-US"/>
              </w:rPr>
            </w:pPr>
          </w:p>
        </w:tc>
      </w:tr>
      <w:tr w:rsidR="00105D63" w:rsidRPr="00ED4202" w14:paraId="2B1B1FE4" w14:textId="77777777" w:rsidTr="0043331E">
        <w:trPr>
          <w:gridBefore w:val="1"/>
          <w:wBefore w:w="56" w:type="pct"/>
        </w:trPr>
        <w:tc>
          <w:tcPr>
            <w:tcW w:w="4944" w:type="pct"/>
            <w:gridSpan w:val="4"/>
            <w:vAlign w:val="bottom"/>
          </w:tcPr>
          <w:p w14:paraId="0B17CCDE" w14:textId="051AE8C9" w:rsidR="00D93DFF" w:rsidRPr="00ED4202" w:rsidRDefault="002B0247" w:rsidP="003E1D5B">
            <w:pPr>
              <w:pStyle w:val="Heading1"/>
              <w:spacing w:before="0" w:after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Supervising professor/1st examiner</w:t>
            </w:r>
          </w:p>
        </w:tc>
      </w:tr>
      <w:tr w:rsidR="00E63D13" w:rsidRPr="00ED4202" w14:paraId="719AD00F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4AA32CFE" w14:textId="60954328" w:rsidR="00E63D13" w:rsidRPr="00ED4202" w:rsidRDefault="00E63D13" w:rsidP="00E63D13">
            <w:pPr>
              <w:pStyle w:val="NormalIndent"/>
              <w:spacing w:before="0" w:after="240"/>
              <w:ind w:left="59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7101EAD5" w14:textId="77777777" w:rsidR="00E63D13" w:rsidRPr="00ED4202" w:rsidRDefault="00E63D13" w:rsidP="00E63D13">
            <w:pPr>
              <w:spacing w:before="0" w:after="240"/>
              <w:rPr>
                <w:sz w:val="22"/>
                <w:szCs w:val="22"/>
              </w:rPr>
            </w:pPr>
          </w:p>
        </w:tc>
      </w:tr>
      <w:tr w:rsidR="00E63D13" w:rsidRPr="00ED4202" w14:paraId="40752162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5B2CB1D4" w14:textId="676F273F" w:rsidR="00E63D13" w:rsidRPr="00ED4202" w:rsidRDefault="00E63D13" w:rsidP="00E63D13">
            <w:pPr>
              <w:pStyle w:val="NormalIndent"/>
              <w:spacing w:before="0" w:after="240"/>
              <w:ind w:left="59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Title and degree</w:t>
            </w:r>
          </w:p>
        </w:tc>
        <w:tc>
          <w:tcPr>
            <w:tcW w:w="316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AEFEE3" w14:textId="77777777" w:rsidR="00E63D13" w:rsidRPr="00ED4202" w:rsidRDefault="00E63D13" w:rsidP="00E63D13">
            <w:pPr>
              <w:spacing w:before="0" w:after="240"/>
              <w:rPr>
                <w:sz w:val="22"/>
                <w:szCs w:val="22"/>
              </w:rPr>
            </w:pPr>
          </w:p>
        </w:tc>
      </w:tr>
      <w:tr w:rsidR="00551631" w:rsidRPr="00ED4202" w14:paraId="725029BE" w14:textId="77777777" w:rsidTr="0043331E">
        <w:tc>
          <w:tcPr>
            <w:tcW w:w="5000" w:type="pct"/>
            <w:gridSpan w:val="5"/>
            <w:vAlign w:val="bottom"/>
          </w:tcPr>
          <w:p w14:paraId="6817C0E6" w14:textId="23A60778" w:rsidR="00551631" w:rsidRPr="00ED4202" w:rsidRDefault="002B0247" w:rsidP="003E1D5B">
            <w:pPr>
              <w:pStyle w:val="Heading1"/>
              <w:spacing w:before="0" w:after="240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2nd examiner</w:t>
            </w:r>
          </w:p>
        </w:tc>
      </w:tr>
      <w:tr w:rsidR="00105D63" w:rsidRPr="00ED4202" w14:paraId="61782C57" w14:textId="77777777" w:rsidTr="0043331E">
        <w:tc>
          <w:tcPr>
            <w:tcW w:w="1839" w:type="pct"/>
            <w:gridSpan w:val="2"/>
            <w:vAlign w:val="bottom"/>
          </w:tcPr>
          <w:p w14:paraId="085E5756" w14:textId="21A578BF" w:rsidR="00551631" w:rsidRPr="00ED4202" w:rsidRDefault="002B0247" w:rsidP="003E1D5B">
            <w:pPr>
              <w:pStyle w:val="NormalIndent"/>
              <w:spacing w:before="0" w:after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264934B8" w14:textId="77777777" w:rsidR="00551631" w:rsidRPr="00ED4202" w:rsidRDefault="00551631" w:rsidP="003E1D5B">
            <w:pPr>
              <w:spacing w:before="0" w:after="240"/>
              <w:rPr>
                <w:sz w:val="22"/>
                <w:szCs w:val="22"/>
              </w:rPr>
            </w:pPr>
          </w:p>
        </w:tc>
      </w:tr>
      <w:tr w:rsidR="00105D63" w:rsidRPr="00ED4202" w14:paraId="313894AD" w14:textId="77777777" w:rsidTr="0043331E">
        <w:tc>
          <w:tcPr>
            <w:tcW w:w="1839" w:type="pct"/>
            <w:gridSpan w:val="2"/>
            <w:vAlign w:val="bottom"/>
          </w:tcPr>
          <w:p w14:paraId="5A49F9F8" w14:textId="18629135" w:rsidR="00991712" w:rsidRPr="00ED4202" w:rsidRDefault="002B0247" w:rsidP="003E1D5B">
            <w:pPr>
              <w:pStyle w:val="NormalIndent"/>
              <w:spacing w:before="0" w:after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Title and degree</w:t>
            </w:r>
          </w:p>
        </w:tc>
        <w:tc>
          <w:tcPr>
            <w:tcW w:w="316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077C4D" w14:textId="77777777" w:rsidR="00991712" w:rsidRPr="00ED4202" w:rsidRDefault="00991712" w:rsidP="003E1D5B">
            <w:pPr>
              <w:spacing w:before="0" w:after="240"/>
              <w:rPr>
                <w:sz w:val="22"/>
                <w:szCs w:val="22"/>
              </w:rPr>
            </w:pPr>
          </w:p>
        </w:tc>
      </w:tr>
      <w:tr w:rsidR="00105D63" w:rsidRPr="00D30FA1" w14:paraId="423D91DD" w14:textId="77777777" w:rsidTr="004333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3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98BDF2" w14:textId="6361C7B2" w:rsidR="00991712" w:rsidRPr="002B0247" w:rsidRDefault="002B0247" w:rsidP="00E63D13">
            <w:pPr>
              <w:pStyle w:val="NormalIndent"/>
              <w:spacing w:before="0"/>
              <w:ind w:left="142"/>
              <w:rPr>
                <w:sz w:val="22"/>
                <w:szCs w:val="22"/>
                <w:lang w:val="en-US"/>
              </w:rPr>
            </w:pPr>
            <w:r w:rsidRPr="002B0247">
              <w:rPr>
                <w:sz w:val="20"/>
                <w:szCs w:val="20"/>
                <w:lang w:val="en-US"/>
              </w:rPr>
              <w:t>Contact information (if 2nd examiner not employed by LUT):</w:t>
            </w:r>
          </w:p>
        </w:tc>
        <w:tc>
          <w:tcPr>
            <w:tcW w:w="316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BBC33B" w14:textId="77777777" w:rsidR="00991712" w:rsidRPr="002B0247" w:rsidRDefault="00991712" w:rsidP="00E63D13">
            <w:pPr>
              <w:spacing w:before="0"/>
              <w:rPr>
                <w:sz w:val="22"/>
                <w:szCs w:val="22"/>
                <w:lang w:val="en-US"/>
              </w:rPr>
            </w:pPr>
          </w:p>
        </w:tc>
      </w:tr>
    </w:tbl>
    <w:p w14:paraId="6B77D425" w14:textId="6AEFA79A" w:rsidR="00860769" w:rsidRPr="003E1D5B" w:rsidRDefault="002B0247" w:rsidP="003E1D5B">
      <w:pPr>
        <w:pStyle w:val="Default"/>
        <w:spacing w:after="240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br/>
      </w:r>
      <w:r w:rsidRPr="003E1D5B">
        <w:rPr>
          <w:rFonts w:asciiTheme="minorHAnsi" w:hAnsiTheme="minorHAnsi" w:cstheme="minorHAnsi"/>
          <w:b/>
          <w:bCs/>
          <w:sz w:val="22"/>
          <w:szCs w:val="22"/>
          <w:lang w:val="en-US"/>
        </w:rPr>
        <w:t>Commissioned thesis</w:t>
      </w:r>
      <w:r w:rsidR="00860769" w:rsidRPr="003E1D5B">
        <w:rPr>
          <w:rFonts w:asciiTheme="minorHAnsi" w:hAnsiTheme="minorHAnsi" w:cstheme="minorHAnsi"/>
          <w:b/>
          <w:bCs/>
          <w:sz w:val="22"/>
          <w:szCs w:val="22"/>
          <w:lang w:val="en-US"/>
        </w:rPr>
        <w:br/>
      </w:r>
      <w:r w:rsidRPr="003E1D5B">
        <w:rPr>
          <w:rFonts w:asciiTheme="minorHAnsi" w:hAnsiTheme="minorHAnsi" w:cstheme="minorHAnsi"/>
          <w:sz w:val="22"/>
          <w:szCs w:val="22"/>
          <w:lang w:val="en-US"/>
        </w:rPr>
        <w:t xml:space="preserve">Is your thesis commissioned by a company or an external stakeholder? </w:t>
      </w:r>
      <w:r w:rsidR="003E1D5B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3E1D5B">
        <w:rPr>
          <w:rFonts w:asciiTheme="minorHAnsi" w:hAnsiTheme="minorHAnsi" w:cstheme="minorHAnsi"/>
          <w:sz w:val="22"/>
          <w:szCs w:val="22"/>
          <w:lang w:val="en-US"/>
        </w:rPr>
        <w:t>yes</w:t>
      </w:r>
      <w:r w:rsidR="00860769" w:rsidRPr="003E1D5B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  <w:lang w:val="en-US"/>
          </w:rPr>
          <w:id w:val="116038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53B9" w:rsidRPr="003E1D5B">
            <w:rPr>
              <w:rFonts w:ascii="Segoe UI Symbol" w:eastAsia="MS Gothic" w:hAnsi="Segoe UI Symbol" w:cs="Segoe UI Symbol"/>
              <w:sz w:val="22"/>
              <w:szCs w:val="22"/>
              <w:lang w:val="en-US"/>
            </w:rPr>
            <w:t>☐</w:t>
          </w:r>
        </w:sdtContent>
      </w:sdt>
      <w:r w:rsidR="00860769" w:rsidRPr="003E1D5B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3E1D5B">
        <w:rPr>
          <w:rFonts w:asciiTheme="minorHAnsi" w:hAnsiTheme="minorHAnsi" w:cstheme="minorHAnsi"/>
          <w:sz w:val="22"/>
          <w:szCs w:val="22"/>
          <w:lang w:val="en-US"/>
        </w:rPr>
        <w:t>no</w:t>
      </w:r>
      <w:r w:rsidR="00860769" w:rsidRPr="003E1D5B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  <w:lang w:val="en-US"/>
          </w:rPr>
          <w:id w:val="461230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53B9" w:rsidRPr="003E1D5B">
            <w:rPr>
              <w:rFonts w:ascii="Segoe UI Symbol" w:eastAsia="MS Gothic" w:hAnsi="Segoe UI Symbol" w:cs="Segoe UI Symbol"/>
              <w:sz w:val="22"/>
              <w:szCs w:val="22"/>
              <w:lang w:val="en-US"/>
            </w:rPr>
            <w:t>☐</w:t>
          </w:r>
        </w:sdtContent>
      </w:sdt>
    </w:p>
    <w:tbl>
      <w:tblPr>
        <w:tblStyle w:val="TableGrid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7"/>
        <w:gridCol w:w="5977"/>
      </w:tblGrid>
      <w:tr w:rsidR="00105D63" w:rsidRPr="00D30FA1" w14:paraId="1840E00D" w14:textId="77777777" w:rsidTr="00ED4202">
        <w:tc>
          <w:tcPr>
            <w:tcW w:w="1728" w:type="pct"/>
            <w:vAlign w:val="bottom"/>
          </w:tcPr>
          <w:p w14:paraId="2D738BE2" w14:textId="7238D1A7" w:rsidR="00ED4202" w:rsidRPr="002B0247" w:rsidRDefault="002B0247" w:rsidP="003E1D5B">
            <w:pPr>
              <w:pStyle w:val="NormalIndent"/>
              <w:spacing w:before="0" w:after="240"/>
              <w:ind w:left="0"/>
              <w:rPr>
                <w:sz w:val="20"/>
                <w:szCs w:val="20"/>
                <w:lang w:val="en-US"/>
              </w:rPr>
            </w:pPr>
            <w:r w:rsidRPr="002B0247">
              <w:rPr>
                <w:sz w:val="18"/>
                <w:szCs w:val="18"/>
                <w:lang w:val="en-US"/>
              </w:rPr>
              <w:t xml:space="preserve">Master's thesis employer/company name </w:t>
            </w:r>
            <w:r w:rsidR="00ED4202" w:rsidRPr="002B0247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14:paraId="44CA197E" w14:textId="77777777" w:rsidR="00ED4202" w:rsidRPr="002B0247" w:rsidRDefault="00ED4202" w:rsidP="003E1D5B">
            <w:pPr>
              <w:spacing w:before="0" w:after="240"/>
              <w:rPr>
                <w:sz w:val="22"/>
                <w:szCs w:val="22"/>
                <w:lang w:val="en-US"/>
              </w:rPr>
            </w:pPr>
          </w:p>
        </w:tc>
      </w:tr>
      <w:tr w:rsidR="00AE52B7" w:rsidRPr="00ED4202" w14:paraId="45311FA2" w14:textId="77777777" w:rsidTr="00ED4202">
        <w:tc>
          <w:tcPr>
            <w:tcW w:w="1728" w:type="pct"/>
            <w:vAlign w:val="bottom"/>
          </w:tcPr>
          <w:p w14:paraId="4E31FFD9" w14:textId="7B711062" w:rsidR="00AE52B7" w:rsidRPr="00AE52B7" w:rsidRDefault="002B0247" w:rsidP="003E1D5B">
            <w:pPr>
              <w:pStyle w:val="NormalIndent"/>
              <w:spacing w:before="0" w:after="240"/>
              <w:ind w:left="0"/>
              <w:rPr>
                <w:sz w:val="20"/>
                <w:szCs w:val="20"/>
              </w:rPr>
            </w:pPr>
            <w:r w:rsidRPr="002B0247">
              <w:rPr>
                <w:sz w:val="18"/>
                <w:szCs w:val="18"/>
              </w:rPr>
              <w:t>Employer's/company's registered office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14:paraId="6F30FB99" w14:textId="77777777" w:rsidR="00AE52B7" w:rsidRPr="00ED4202" w:rsidRDefault="00AE52B7" w:rsidP="003E1D5B">
            <w:pPr>
              <w:spacing w:before="0" w:after="240"/>
              <w:rPr>
                <w:sz w:val="22"/>
                <w:szCs w:val="22"/>
              </w:rPr>
            </w:pPr>
          </w:p>
        </w:tc>
      </w:tr>
      <w:tr w:rsidR="00105D63" w:rsidRPr="00ED4202" w14:paraId="673B806F" w14:textId="77777777" w:rsidTr="00ED4202">
        <w:tc>
          <w:tcPr>
            <w:tcW w:w="1728" w:type="pct"/>
            <w:vAlign w:val="bottom"/>
          </w:tcPr>
          <w:p w14:paraId="0BE00E12" w14:textId="4788F9D5" w:rsidR="00ED4202" w:rsidRPr="00ED4202" w:rsidRDefault="002B0247" w:rsidP="003E1D5B">
            <w:pPr>
              <w:pStyle w:val="NormalIndent"/>
              <w:spacing w:before="0" w:after="24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Contact person</w:t>
            </w:r>
          </w:p>
        </w:tc>
        <w:tc>
          <w:tcPr>
            <w:tcW w:w="32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88769F" w14:textId="225CD294" w:rsidR="00ED4202" w:rsidRPr="00ED4202" w:rsidRDefault="00ED4202" w:rsidP="003E1D5B">
            <w:pPr>
              <w:spacing w:before="0" w:after="240"/>
              <w:rPr>
                <w:sz w:val="22"/>
                <w:szCs w:val="22"/>
              </w:rPr>
            </w:pPr>
          </w:p>
        </w:tc>
      </w:tr>
      <w:tr w:rsidR="00105D63" w:rsidRPr="00ED4202" w14:paraId="04BBCA62" w14:textId="77777777" w:rsidTr="00ED42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14:paraId="396E5C6E" w14:textId="58EAF0D1" w:rsidR="00ED4202" w:rsidRPr="00ED4202" w:rsidRDefault="002B0247" w:rsidP="003E1D5B">
            <w:pPr>
              <w:pStyle w:val="NormalIndent"/>
              <w:spacing w:before="0" w:after="24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Contact person’s e-mail</w:t>
            </w:r>
          </w:p>
        </w:tc>
        <w:tc>
          <w:tcPr>
            <w:tcW w:w="32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DCBFED" w14:textId="20B784E6" w:rsidR="00ED4202" w:rsidRPr="00ED4202" w:rsidRDefault="00ED4202" w:rsidP="003E1D5B">
            <w:pPr>
              <w:spacing w:before="0" w:after="240"/>
              <w:rPr>
                <w:sz w:val="22"/>
                <w:szCs w:val="22"/>
              </w:rPr>
            </w:pPr>
          </w:p>
        </w:tc>
      </w:tr>
    </w:tbl>
    <w:p w14:paraId="22FD1193" w14:textId="77777777" w:rsidR="002B0247" w:rsidRPr="002B0247" w:rsidRDefault="002B0247" w:rsidP="002B0247">
      <w:pPr>
        <w:pStyle w:val="Default"/>
        <w:rPr>
          <w:lang w:val="en-US"/>
        </w:rPr>
      </w:pPr>
      <w:r w:rsidRPr="002B0247">
        <w:rPr>
          <w:lang w:val="en-US"/>
        </w:rPr>
        <w:t xml:space="preserve"> </w:t>
      </w:r>
    </w:p>
    <w:p w14:paraId="53FE2C3C" w14:textId="77777777" w:rsidR="003E1D5B" w:rsidRDefault="003E1D5B" w:rsidP="002B0247">
      <w:pPr>
        <w:pStyle w:val="Default"/>
        <w:rPr>
          <w:b/>
          <w:bCs/>
          <w:sz w:val="18"/>
          <w:szCs w:val="18"/>
          <w:lang w:val="en-US"/>
        </w:rPr>
      </w:pPr>
    </w:p>
    <w:p w14:paraId="4D1369F9" w14:textId="01EC59AE" w:rsidR="00860769" w:rsidRPr="00697D08" w:rsidRDefault="003E1D5B" w:rsidP="002B0247">
      <w:pPr>
        <w:pStyle w:val="Default"/>
        <w:rPr>
          <w:b/>
          <w:bCs/>
          <w:sz w:val="28"/>
          <w:szCs w:val="28"/>
          <w:lang w:val="en-US"/>
        </w:rPr>
      </w:pPr>
      <w:r w:rsidRPr="00697D08">
        <w:rPr>
          <w:b/>
          <w:bCs/>
          <w:sz w:val="28"/>
          <w:szCs w:val="28"/>
          <w:lang w:val="en-US"/>
        </w:rPr>
        <w:t>S</w:t>
      </w:r>
      <w:r w:rsidR="002B0247" w:rsidRPr="00697D08">
        <w:rPr>
          <w:b/>
          <w:bCs/>
          <w:sz w:val="28"/>
          <w:szCs w:val="28"/>
          <w:lang w:val="en-US"/>
        </w:rPr>
        <w:t xml:space="preserve">ave the filled 1B form and e-mail </w:t>
      </w:r>
      <w:r w:rsidR="008E3FEB" w:rsidRPr="00697D08">
        <w:rPr>
          <w:b/>
          <w:bCs/>
          <w:sz w:val="28"/>
          <w:szCs w:val="28"/>
          <w:lang w:val="en-US"/>
        </w:rPr>
        <w:t xml:space="preserve">it to </w:t>
      </w:r>
      <w:hyperlink r:id="rId11" w:history="1">
        <w:r w:rsidR="00D30FA1" w:rsidRPr="00D0786C">
          <w:rPr>
            <w:rStyle w:val="Hyperlink"/>
            <w:b/>
            <w:bCs/>
            <w:sz w:val="28"/>
            <w:szCs w:val="28"/>
            <w:lang w:val="en-US"/>
          </w:rPr>
          <w:t>LUT.graduation@lut.fi</w:t>
        </w:r>
      </w:hyperlink>
      <w:r w:rsidR="008E3FEB" w:rsidRPr="00697D08">
        <w:rPr>
          <w:b/>
          <w:bCs/>
          <w:sz w:val="28"/>
          <w:szCs w:val="28"/>
          <w:lang w:val="en-US"/>
        </w:rPr>
        <w:t>.</w:t>
      </w:r>
      <w:r w:rsidR="00D30FA1">
        <w:rPr>
          <w:b/>
          <w:bCs/>
          <w:sz w:val="28"/>
          <w:szCs w:val="28"/>
          <w:lang w:val="en-US"/>
        </w:rPr>
        <w:t xml:space="preserve"> Please attach an abstract as a separate file or the final version of your thesis.</w:t>
      </w:r>
    </w:p>
    <w:sectPr w:rsidR="00860769" w:rsidRPr="00697D08" w:rsidSect="00875FDA">
      <w:headerReference w:type="default" r:id="rId12"/>
      <w:footerReference w:type="even" r:id="rId13"/>
      <w:footerReference w:type="default" r:id="rId14"/>
      <w:footerReference w:type="first" r:id="rId15"/>
      <w:pgSz w:w="11906" w:h="16838" w:code="9"/>
      <w:pgMar w:top="1303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81E7F" w14:textId="77777777" w:rsidR="00AB47E6" w:rsidRDefault="00AB47E6" w:rsidP="000172E5">
      <w:pPr>
        <w:spacing w:after="0" w:line="240" w:lineRule="auto"/>
      </w:pPr>
      <w:r>
        <w:separator/>
      </w:r>
    </w:p>
  </w:endnote>
  <w:endnote w:type="continuationSeparator" w:id="0">
    <w:p w14:paraId="44755CA8" w14:textId="77777777" w:rsidR="00AB47E6" w:rsidRDefault="00AB47E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F3F07B-7C64-4E4E-A3AC-E04D419E5B7E}"/>
    <w:embedBold r:id="rId2" w:fontKey="{CE82E017-4CFE-4D7A-A241-54A26751C48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C152EA7-F882-4E24-B18B-C1F865200BCE}"/>
    <w:embedBold r:id="rId4" w:fontKey="{05EE23A8-7DAF-4592-B092-314962D3568C}"/>
    <w:embedItalic r:id="rId5" w:fontKey="{0D9BC9C3-9F07-4107-AEB6-0F7D4A2BB118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BDDE1F9-F312-4E24-98A8-09D05F8245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A34288A-570F-420B-808C-28182EF01AF7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BDEB70BA-FE04-4C3C-8176-2EB5FCC83C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F9B1E" w14:textId="7F880A6C" w:rsidR="00B93C10" w:rsidRDefault="00B93C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C4E45" w14:textId="10CF65FB" w:rsidR="002B0247" w:rsidRDefault="00AB47E6">
    <w:pPr>
      <w:pStyle w:val="Footer"/>
      <w:jc w:val="right"/>
    </w:pPr>
    <w:sdt>
      <w:sdtPr>
        <w:id w:val="1641303872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2B0247">
              <w:t xml:space="preserve">Page </w:t>
            </w:r>
            <w:r w:rsidR="002B0247">
              <w:rPr>
                <w:b/>
                <w:bCs/>
                <w:sz w:val="24"/>
              </w:rPr>
              <w:fldChar w:fldCharType="begin"/>
            </w:r>
            <w:r w:rsidR="002B0247">
              <w:rPr>
                <w:b/>
                <w:bCs/>
              </w:rPr>
              <w:instrText xml:space="preserve"> PAGE </w:instrText>
            </w:r>
            <w:r w:rsidR="002B0247">
              <w:rPr>
                <w:b/>
                <w:bCs/>
                <w:sz w:val="24"/>
              </w:rPr>
              <w:fldChar w:fldCharType="separate"/>
            </w:r>
            <w:r w:rsidR="002B0247">
              <w:rPr>
                <w:b/>
                <w:bCs/>
                <w:noProof/>
              </w:rPr>
              <w:t>2</w:t>
            </w:r>
            <w:r w:rsidR="002B0247">
              <w:rPr>
                <w:b/>
                <w:bCs/>
                <w:sz w:val="24"/>
              </w:rPr>
              <w:fldChar w:fldCharType="end"/>
            </w:r>
            <w:r w:rsidR="002B0247">
              <w:t xml:space="preserve"> of </w:t>
            </w:r>
            <w:r w:rsidR="002B0247">
              <w:rPr>
                <w:b/>
                <w:bCs/>
                <w:sz w:val="24"/>
              </w:rPr>
              <w:fldChar w:fldCharType="begin"/>
            </w:r>
            <w:r w:rsidR="002B0247">
              <w:rPr>
                <w:b/>
                <w:bCs/>
              </w:rPr>
              <w:instrText xml:space="preserve"> NUMPAGES  </w:instrText>
            </w:r>
            <w:r w:rsidR="002B0247">
              <w:rPr>
                <w:b/>
                <w:bCs/>
                <w:sz w:val="24"/>
              </w:rPr>
              <w:fldChar w:fldCharType="separate"/>
            </w:r>
            <w:r w:rsidR="002B0247">
              <w:rPr>
                <w:b/>
                <w:bCs/>
                <w:noProof/>
              </w:rPr>
              <w:t>2</w:t>
            </w:r>
            <w:r w:rsidR="002B0247"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  <w:p w14:paraId="5E7F5029" w14:textId="77777777" w:rsidR="006145D8" w:rsidRDefault="006145D8" w:rsidP="006372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09555" w14:textId="34F40778" w:rsidR="00B93C10" w:rsidRDefault="00B93C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42194" w14:textId="77777777" w:rsidR="00AB47E6" w:rsidRDefault="00AB47E6" w:rsidP="000172E5">
      <w:pPr>
        <w:spacing w:after="0" w:line="240" w:lineRule="auto"/>
      </w:pPr>
      <w:r>
        <w:separator/>
      </w:r>
    </w:p>
  </w:footnote>
  <w:footnote w:type="continuationSeparator" w:id="0">
    <w:p w14:paraId="755FDC2C" w14:textId="77777777" w:rsidR="00AB47E6" w:rsidRDefault="00AB47E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26" w:type="dxa"/>
      <w:tblLook w:val="04A0" w:firstRow="1" w:lastRow="0" w:firstColumn="1" w:lastColumn="0" w:noHBand="0" w:noVBand="1"/>
    </w:tblPr>
    <w:tblGrid>
      <w:gridCol w:w="2624"/>
      <w:gridCol w:w="6402"/>
    </w:tblGrid>
    <w:tr w:rsidR="00475B25" w:rsidRPr="00697D08" w14:paraId="1B323236" w14:textId="77777777" w:rsidTr="002961E1">
      <w:trPr>
        <w:trHeight w:val="99"/>
      </w:trPr>
      <w:tc>
        <w:tcPr>
          <w:tcW w:w="2624" w:type="dxa"/>
        </w:tcPr>
        <w:p w14:paraId="53958386" w14:textId="28338AB9" w:rsidR="00475B25" w:rsidRPr="00637200" w:rsidRDefault="000D55D5" w:rsidP="000D55D5">
          <w:pPr>
            <w:pStyle w:val="Header"/>
            <w:ind w:left="-111"/>
          </w:pPr>
          <w:r w:rsidRPr="00287FDE">
            <w:rPr>
              <w:b w:val="0"/>
              <w:noProof/>
            </w:rPr>
            <w:drawing>
              <wp:inline distT="0" distB="0" distL="0" distR="0" wp14:anchorId="38C45C28" wp14:editId="7A899830">
                <wp:extent cx="1602740" cy="703580"/>
                <wp:effectExtent l="0" t="0" r="0" b="1270"/>
                <wp:docPr id="1416633880" name="Picture 14166338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274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02" w:type="dxa"/>
        </w:tcPr>
        <w:p w14:paraId="7BDC57FF" w14:textId="77777777" w:rsidR="00475B25" w:rsidRPr="00456074" w:rsidRDefault="00475B25" w:rsidP="00456074">
          <w:pPr>
            <w:pStyle w:val="Default"/>
            <w:ind w:left="6200"/>
            <w:rPr>
              <w:sz w:val="18"/>
              <w:szCs w:val="18"/>
            </w:rPr>
          </w:pPr>
        </w:p>
        <w:p w14:paraId="70777E03" w14:textId="77777777" w:rsidR="00475B25" w:rsidRDefault="004A276C" w:rsidP="0038702D">
          <w:pPr>
            <w:pStyle w:val="Header"/>
            <w:tabs>
              <w:tab w:val="left" w:pos="6522"/>
              <w:tab w:val="left" w:pos="6806"/>
              <w:tab w:val="left" w:pos="7034"/>
            </w:tabs>
            <w:rPr>
              <w:sz w:val="20"/>
              <w:szCs w:val="20"/>
              <w:lang w:val="en-US"/>
            </w:rPr>
          </w:pPr>
          <w:r w:rsidRPr="004A276C">
            <w:rPr>
              <w:sz w:val="20"/>
              <w:szCs w:val="20"/>
              <w:lang w:val="en-US"/>
            </w:rPr>
            <w:t>ASSESSMENT OF MASTER’S THESIS</w:t>
          </w:r>
          <w:r w:rsidR="00456074" w:rsidRPr="004A276C">
            <w:rPr>
              <w:sz w:val="20"/>
              <w:szCs w:val="20"/>
              <w:lang w:val="en-US"/>
            </w:rPr>
            <w:t xml:space="preserve"> 1</w:t>
          </w:r>
          <w:r w:rsidR="007A6AB0" w:rsidRPr="004A276C">
            <w:rPr>
              <w:sz w:val="20"/>
              <w:szCs w:val="20"/>
              <w:lang w:val="en-US"/>
            </w:rPr>
            <w:t>B</w:t>
          </w:r>
        </w:p>
        <w:p w14:paraId="3ACEE0E6" w14:textId="77777777" w:rsidR="00875FDA" w:rsidRPr="0037353A" w:rsidRDefault="00875FDA" w:rsidP="00875FDA">
          <w:pPr>
            <w:pStyle w:val="Default"/>
            <w:rPr>
              <w:lang w:val="en-US"/>
            </w:rPr>
          </w:pPr>
        </w:p>
        <w:p w14:paraId="29E3975A" w14:textId="51DC3226" w:rsidR="00875FDA" w:rsidRPr="004A276C" w:rsidRDefault="00875FDA" w:rsidP="00875FDA">
          <w:pPr>
            <w:pStyle w:val="Default"/>
            <w:rPr>
              <w:sz w:val="20"/>
              <w:szCs w:val="20"/>
              <w:lang w:val="en-US"/>
            </w:rPr>
          </w:pPr>
        </w:p>
      </w:tc>
    </w:tr>
  </w:tbl>
  <w:p w14:paraId="6FBD0546" w14:textId="3266AE25" w:rsidR="000172E5" w:rsidRPr="004A276C" w:rsidRDefault="000172E5" w:rsidP="000D55D5">
    <w:pPr>
      <w:pStyle w:val="NoSpacing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6736052">
    <w:abstractNumId w:val="11"/>
  </w:num>
  <w:num w:numId="2" w16cid:durableId="1318536705">
    <w:abstractNumId w:val="7"/>
  </w:num>
  <w:num w:numId="3" w16cid:durableId="391655115">
    <w:abstractNumId w:val="15"/>
  </w:num>
  <w:num w:numId="4" w16cid:durableId="909921875">
    <w:abstractNumId w:val="12"/>
  </w:num>
  <w:num w:numId="5" w16cid:durableId="1695305614">
    <w:abstractNumId w:val="13"/>
  </w:num>
  <w:num w:numId="6" w16cid:durableId="950433198">
    <w:abstractNumId w:val="19"/>
  </w:num>
  <w:num w:numId="7" w16cid:durableId="1427461881">
    <w:abstractNumId w:val="6"/>
  </w:num>
  <w:num w:numId="8" w16cid:durableId="1234853771">
    <w:abstractNumId w:val="10"/>
  </w:num>
  <w:num w:numId="9" w16cid:durableId="1646884867">
    <w:abstractNumId w:val="17"/>
  </w:num>
  <w:num w:numId="10" w16cid:durableId="2036684957">
    <w:abstractNumId w:val="1"/>
  </w:num>
  <w:num w:numId="11" w16cid:durableId="1766728023">
    <w:abstractNumId w:val="5"/>
  </w:num>
  <w:num w:numId="12" w16cid:durableId="1575317526">
    <w:abstractNumId w:val="0"/>
  </w:num>
  <w:num w:numId="13" w16cid:durableId="399907640">
    <w:abstractNumId w:val="2"/>
  </w:num>
  <w:num w:numId="14" w16cid:durableId="1582762778">
    <w:abstractNumId w:val="9"/>
  </w:num>
  <w:num w:numId="15" w16cid:durableId="910165248">
    <w:abstractNumId w:val="8"/>
  </w:num>
  <w:num w:numId="16" w16cid:durableId="1607885901">
    <w:abstractNumId w:val="16"/>
  </w:num>
  <w:num w:numId="17" w16cid:durableId="1932471119">
    <w:abstractNumId w:val="3"/>
  </w:num>
  <w:num w:numId="18" w16cid:durableId="1376806594">
    <w:abstractNumId w:val="21"/>
  </w:num>
  <w:num w:numId="19" w16cid:durableId="328560220">
    <w:abstractNumId w:val="18"/>
  </w:num>
  <w:num w:numId="20" w16cid:durableId="1314915207">
    <w:abstractNumId w:val="14"/>
  </w:num>
  <w:num w:numId="21" w16cid:durableId="1785537647">
    <w:abstractNumId w:val="20"/>
  </w:num>
  <w:num w:numId="22" w16cid:durableId="17985768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B25"/>
    <w:rsid w:val="000172E5"/>
    <w:rsid w:val="00052382"/>
    <w:rsid w:val="00052C97"/>
    <w:rsid w:val="0006568A"/>
    <w:rsid w:val="00076F0F"/>
    <w:rsid w:val="00084253"/>
    <w:rsid w:val="000A38BA"/>
    <w:rsid w:val="000D1F49"/>
    <w:rsid w:val="000D55D5"/>
    <w:rsid w:val="000F54A6"/>
    <w:rsid w:val="00105D63"/>
    <w:rsid w:val="001727CA"/>
    <w:rsid w:val="001800AB"/>
    <w:rsid w:val="00183990"/>
    <w:rsid w:val="001F7FEC"/>
    <w:rsid w:val="002961E1"/>
    <w:rsid w:val="002B0247"/>
    <w:rsid w:val="002C56E6"/>
    <w:rsid w:val="002E61DF"/>
    <w:rsid w:val="003043C7"/>
    <w:rsid w:val="00311D4F"/>
    <w:rsid w:val="003153B9"/>
    <w:rsid w:val="0034390E"/>
    <w:rsid w:val="00344849"/>
    <w:rsid w:val="00361E11"/>
    <w:rsid w:val="00367C1F"/>
    <w:rsid w:val="0037353A"/>
    <w:rsid w:val="003769BA"/>
    <w:rsid w:val="003773E5"/>
    <w:rsid w:val="00385C1E"/>
    <w:rsid w:val="0038702D"/>
    <w:rsid w:val="003E1D5B"/>
    <w:rsid w:val="003F0847"/>
    <w:rsid w:val="0040090B"/>
    <w:rsid w:val="0043331E"/>
    <w:rsid w:val="00456074"/>
    <w:rsid w:val="0046302A"/>
    <w:rsid w:val="00475B25"/>
    <w:rsid w:val="00476A79"/>
    <w:rsid w:val="00487D2D"/>
    <w:rsid w:val="004A276C"/>
    <w:rsid w:val="004D5D62"/>
    <w:rsid w:val="004D6828"/>
    <w:rsid w:val="00500096"/>
    <w:rsid w:val="00502E9C"/>
    <w:rsid w:val="005112D0"/>
    <w:rsid w:val="00551631"/>
    <w:rsid w:val="00577E06"/>
    <w:rsid w:val="00583334"/>
    <w:rsid w:val="00584FF9"/>
    <w:rsid w:val="005A3BF7"/>
    <w:rsid w:val="005D4D3F"/>
    <w:rsid w:val="005F2035"/>
    <w:rsid w:val="005F7990"/>
    <w:rsid w:val="006145D8"/>
    <w:rsid w:val="00637200"/>
    <w:rsid w:val="0063739C"/>
    <w:rsid w:val="00697D08"/>
    <w:rsid w:val="006F3F57"/>
    <w:rsid w:val="0071260A"/>
    <w:rsid w:val="007147D7"/>
    <w:rsid w:val="00770F25"/>
    <w:rsid w:val="00786ED1"/>
    <w:rsid w:val="007A35A8"/>
    <w:rsid w:val="007A6AB0"/>
    <w:rsid w:val="007B0A85"/>
    <w:rsid w:val="007C6A52"/>
    <w:rsid w:val="0082043E"/>
    <w:rsid w:val="00846B76"/>
    <w:rsid w:val="00860769"/>
    <w:rsid w:val="0086797B"/>
    <w:rsid w:val="00875FDA"/>
    <w:rsid w:val="008E203A"/>
    <w:rsid w:val="008E3FEB"/>
    <w:rsid w:val="00900BC9"/>
    <w:rsid w:val="0091229C"/>
    <w:rsid w:val="00940E73"/>
    <w:rsid w:val="0098597D"/>
    <w:rsid w:val="00991712"/>
    <w:rsid w:val="009978DC"/>
    <w:rsid w:val="009F619A"/>
    <w:rsid w:val="009F6DDE"/>
    <w:rsid w:val="00A22D4E"/>
    <w:rsid w:val="00A370A8"/>
    <w:rsid w:val="00AB47E6"/>
    <w:rsid w:val="00AE52B7"/>
    <w:rsid w:val="00B337A2"/>
    <w:rsid w:val="00B93C10"/>
    <w:rsid w:val="00BD4753"/>
    <w:rsid w:val="00BD5CB1"/>
    <w:rsid w:val="00BE62EE"/>
    <w:rsid w:val="00C003BA"/>
    <w:rsid w:val="00C4602F"/>
    <w:rsid w:val="00C46878"/>
    <w:rsid w:val="00C6231D"/>
    <w:rsid w:val="00CA2651"/>
    <w:rsid w:val="00CB4A51"/>
    <w:rsid w:val="00CD4532"/>
    <w:rsid w:val="00CD47B0"/>
    <w:rsid w:val="00CE6104"/>
    <w:rsid w:val="00CE7918"/>
    <w:rsid w:val="00D16163"/>
    <w:rsid w:val="00D23079"/>
    <w:rsid w:val="00D24F14"/>
    <w:rsid w:val="00D30FA1"/>
    <w:rsid w:val="00D93DFF"/>
    <w:rsid w:val="00DB3FAD"/>
    <w:rsid w:val="00DC71EC"/>
    <w:rsid w:val="00E61C09"/>
    <w:rsid w:val="00E63D13"/>
    <w:rsid w:val="00EA09C5"/>
    <w:rsid w:val="00EB3B58"/>
    <w:rsid w:val="00EC7359"/>
    <w:rsid w:val="00ED4202"/>
    <w:rsid w:val="00EE3054"/>
    <w:rsid w:val="00F00606"/>
    <w:rsid w:val="00F01256"/>
    <w:rsid w:val="00F35C17"/>
    <w:rsid w:val="00F66441"/>
    <w:rsid w:val="00F8422F"/>
    <w:rsid w:val="00FA774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153B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oituluettelo1">
    <w:name w:val="Numeroitu luettelo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Oletus">
    <w:name w:val="Ole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Kuvataulukko">
    <w:name w:val="Kuvataulukko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75B2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D30F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T.graduation@lut.fi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004031\AppData\Roaming\Microsoft\Templates\J&#228;senlomak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46F3EE2-2CE3-4D86-91FA-C92854EAB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d9d7214-55a7-4425-873a-a4f77ce62134}" enabled="1" method="Privileged" siteId="{9d97530e-8f27-4137-a2a9-5cb4dcf26f2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Jäsenlomake.dotx</Template>
  <TotalTime>0</TotalTime>
  <Pages>1</Pages>
  <Words>105</Words>
  <Characters>658</Characters>
  <Application>Microsoft Office Word</Application>
  <DocSecurity>0</DocSecurity>
  <Lines>65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2024-02-09T13:16:00Z</dcterms:created>
  <dcterms:modified xsi:type="dcterms:W3CDTF">2026-07-14T08:13:00Z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